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0BF4" w14:textId="77777777" w:rsidR="00A11D00" w:rsidRDefault="00240DAE" w:rsidP="00E13C32">
      <w:pPr>
        <w:pStyle w:val="Tijeloteksta3"/>
        <w:rPr>
          <w:rFonts w:cs="Arial"/>
          <w:szCs w:val="24"/>
        </w:rPr>
      </w:pPr>
      <w:r>
        <w:rPr>
          <w:rFonts w:cs="Arial"/>
          <w:szCs w:val="24"/>
        </w:rPr>
        <w:t xml:space="preserve">Na temelju članka 18. </w:t>
      </w:r>
      <w:r w:rsidR="007B5AA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Statuta Udruženja obrtnika Kaštela </w:t>
      </w:r>
      <w:r w:rsidR="007B5AA0">
        <w:rPr>
          <w:rFonts w:cs="Arial"/>
          <w:szCs w:val="24"/>
        </w:rPr>
        <w:t xml:space="preserve"> Skupština</w:t>
      </w:r>
      <w:r>
        <w:rPr>
          <w:rFonts w:cs="Arial"/>
          <w:szCs w:val="24"/>
        </w:rPr>
        <w:t xml:space="preserve"> Udruženja obrtnika Kaštela na 9. sjednici 21. studenog 2014. godine utvrdila je pročišćeni tekst Statuta Udruženja obrtnika Kaštela.</w:t>
      </w:r>
    </w:p>
    <w:p w14:paraId="1D4B4DE9" w14:textId="77777777" w:rsidR="00240DAE" w:rsidRDefault="00240DAE" w:rsidP="00E13C32">
      <w:pPr>
        <w:pStyle w:val="Tijeloteksta3"/>
        <w:rPr>
          <w:rFonts w:cs="Arial"/>
          <w:szCs w:val="24"/>
        </w:rPr>
      </w:pPr>
    </w:p>
    <w:p w14:paraId="6CF894F2" w14:textId="77777777" w:rsidR="008045F0" w:rsidRDefault="00240DAE" w:rsidP="00E13C32">
      <w:pPr>
        <w:pStyle w:val="Tijeloteksta3"/>
        <w:rPr>
          <w:rFonts w:cs="Arial"/>
          <w:szCs w:val="24"/>
        </w:rPr>
      </w:pPr>
      <w:r>
        <w:rPr>
          <w:rFonts w:cs="Arial"/>
          <w:szCs w:val="24"/>
        </w:rPr>
        <w:t xml:space="preserve">Pročišćeni tekst </w:t>
      </w:r>
      <w:r w:rsidR="00C41930">
        <w:rPr>
          <w:rFonts w:cs="Arial"/>
          <w:szCs w:val="24"/>
        </w:rPr>
        <w:t xml:space="preserve">Statuta </w:t>
      </w:r>
      <w:r>
        <w:rPr>
          <w:rFonts w:cs="Arial"/>
          <w:szCs w:val="24"/>
        </w:rPr>
        <w:t xml:space="preserve">Udruženja obrtnika Kaštela obuhvaća </w:t>
      </w:r>
      <w:r w:rsidR="008045F0">
        <w:rPr>
          <w:rFonts w:cs="Arial"/>
          <w:szCs w:val="24"/>
        </w:rPr>
        <w:t xml:space="preserve"> Za</w:t>
      </w:r>
      <w:r>
        <w:rPr>
          <w:rFonts w:cs="Arial"/>
          <w:szCs w:val="24"/>
        </w:rPr>
        <w:t>kon o obrtu</w:t>
      </w:r>
      <w:r w:rsidR="008045F0">
        <w:rPr>
          <w:rFonts w:cs="Arial"/>
          <w:szCs w:val="24"/>
        </w:rPr>
        <w:t xml:space="preserve"> članak 73.</w:t>
      </w:r>
      <w:r w:rsidR="00086CD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(NN 143/13), Statut Hrvatske obrtničke komore </w:t>
      </w:r>
      <w:r w:rsidR="00086CD5">
        <w:rPr>
          <w:rFonts w:cs="Arial"/>
          <w:szCs w:val="24"/>
        </w:rPr>
        <w:t>član</w:t>
      </w:r>
      <w:r w:rsidR="008045F0">
        <w:rPr>
          <w:rFonts w:cs="Arial"/>
          <w:szCs w:val="24"/>
        </w:rPr>
        <w:t>ak</w:t>
      </w:r>
      <w:r w:rsidR="00086CD5">
        <w:rPr>
          <w:rFonts w:cs="Arial"/>
          <w:szCs w:val="24"/>
        </w:rPr>
        <w:t xml:space="preserve"> 63</w:t>
      </w:r>
      <w:r w:rsidR="002C49CF">
        <w:rPr>
          <w:rFonts w:cs="Arial"/>
          <w:szCs w:val="24"/>
        </w:rPr>
        <w:t>.</w:t>
      </w:r>
      <w:r>
        <w:rPr>
          <w:rFonts w:cs="Arial"/>
          <w:szCs w:val="24"/>
        </w:rPr>
        <w:t>(NN</w:t>
      </w:r>
      <w:r w:rsidR="00C4193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106</w:t>
      </w:r>
      <w:r w:rsidR="002C49CF">
        <w:rPr>
          <w:rFonts w:cs="Arial"/>
          <w:szCs w:val="24"/>
        </w:rPr>
        <w:t>/</w:t>
      </w:r>
      <w:r>
        <w:rPr>
          <w:rFonts w:cs="Arial"/>
          <w:szCs w:val="24"/>
        </w:rPr>
        <w:t xml:space="preserve">2014), Statut </w:t>
      </w:r>
      <w:r w:rsidR="005731D4">
        <w:rPr>
          <w:rFonts w:cs="Arial"/>
          <w:szCs w:val="24"/>
        </w:rPr>
        <w:t xml:space="preserve">Udruženja obrtnika Kaštela </w:t>
      </w:r>
      <w:r w:rsidR="008045F0">
        <w:rPr>
          <w:rFonts w:cs="Arial"/>
          <w:szCs w:val="24"/>
        </w:rPr>
        <w:t>članak 18.</w:t>
      </w:r>
      <w:r w:rsidR="00086CD5">
        <w:rPr>
          <w:rFonts w:cs="Arial"/>
          <w:szCs w:val="24"/>
        </w:rPr>
        <w:t xml:space="preserve"> </w:t>
      </w:r>
      <w:r w:rsidR="005731D4">
        <w:rPr>
          <w:rFonts w:cs="Arial"/>
          <w:szCs w:val="24"/>
        </w:rPr>
        <w:t xml:space="preserve">(usvojen </w:t>
      </w:r>
      <w:r w:rsidR="008045F0">
        <w:rPr>
          <w:rFonts w:cs="Arial"/>
          <w:szCs w:val="24"/>
        </w:rPr>
        <w:t xml:space="preserve">na 8. Sjednici Skupštine Udruženja obrtnika kaštela </w:t>
      </w:r>
      <w:r w:rsidR="005731D4">
        <w:rPr>
          <w:rFonts w:cs="Arial"/>
          <w:szCs w:val="24"/>
        </w:rPr>
        <w:t xml:space="preserve">30. svibnja 2014.g.), Odluku o izmjenama Statuta Udruženja obrtnika Kaštela </w:t>
      </w:r>
      <w:r w:rsidR="008045F0">
        <w:rPr>
          <w:rFonts w:cs="Arial"/>
          <w:szCs w:val="24"/>
        </w:rPr>
        <w:t>članak</w:t>
      </w:r>
      <w:r w:rsidR="00277291">
        <w:rPr>
          <w:rFonts w:cs="Arial"/>
          <w:szCs w:val="24"/>
        </w:rPr>
        <w:t xml:space="preserve"> 6.</w:t>
      </w:r>
      <w:r w:rsidR="008045F0">
        <w:rPr>
          <w:rFonts w:cs="Arial"/>
          <w:szCs w:val="24"/>
        </w:rPr>
        <w:t xml:space="preserve"> </w:t>
      </w:r>
      <w:r w:rsidR="00086CD5">
        <w:rPr>
          <w:rFonts w:cs="Arial"/>
          <w:szCs w:val="24"/>
        </w:rPr>
        <w:t>(</w:t>
      </w:r>
      <w:r w:rsidR="005731D4">
        <w:rPr>
          <w:rFonts w:cs="Arial"/>
          <w:szCs w:val="24"/>
        </w:rPr>
        <w:t xml:space="preserve">usvojenu na 9. </w:t>
      </w:r>
      <w:r w:rsidR="00F765DD">
        <w:rPr>
          <w:rFonts w:cs="Arial"/>
          <w:szCs w:val="24"/>
        </w:rPr>
        <w:t>s</w:t>
      </w:r>
      <w:r w:rsidR="005731D4">
        <w:rPr>
          <w:rFonts w:cs="Arial"/>
          <w:szCs w:val="24"/>
        </w:rPr>
        <w:t xml:space="preserve">jednici Skupštine Udruženja obrtnika Kaštela 21. studenog 2014. </w:t>
      </w:r>
      <w:r w:rsidR="008045F0">
        <w:rPr>
          <w:rFonts w:cs="Arial"/>
          <w:szCs w:val="24"/>
        </w:rPr>
        <w:t>g</w:t>
      </w:r>
      <w:r w:rsidR="005731D4">
        <w:rPr>
          <w:rFonts w:cs="Arial"/>
          <w:szCs w:val="24"/>
        </w:rPr>
        <w:t>odine</w:t>
      </w:r>
      <w:r w:rsidR="00086CD5">
        <w:rPr>
          <w:rFonts w:cs="Arial"/>
          <w:szCs w:val="24"/>
        </w:rPr>
        <w:t>)</w:t>
      </w:r>
      <w:r w:rsidR="00F765DD">
        <w:rPr>
          <w:rFonts w:cs="Arial"/>
          <w:szCs w:val="24"/>
        </w:rPr>
        <w:t xml:space="preserve"> i Odluku o izmjeni Statura Udruženja obrtnika Kaštela (usvojenu na 10</w:t>
      </w:r>
      <w:r w:rsidR="008045F0">
        <w:rPr>
          <w:rFonts w:cs="Arial"/>
          <w:szCs w:val="24"/>
        </w:rPr>
        <w:t>.</w:t>
      </w:r>
      <w:r w:rsidR="00F765DD">
        <w:rPr>
          <w:rFonts w:cs="Arial"/>
          <w:szCs w:val="24"/>
        </w:rPr>
        <w:t xml:space="preserve"> sjednici Skupštine Udruženja obrtnika Kaštela </w:t>
      </w:r>
      <w:r w:rsidR="00726F4E">
        <w:rPr>
          <w:rFonts w:cs="Arial"/>
          <w:szCs w:val="24"/>
        </w:rPr>
        <w:t>18. prosinca 2014. godine)</w:t>
      </w:r>
    </w:p>
    <w:p w14:paraId="1776F5B0" w14:textId="77777777" w:rsidR="008045F0" w:rsidRDefault="008045F0" w:rsidP="00E13C32">
      <w:pPr>
        <w:pStyle w:val="Tijeloteksta3"/>
        <w:rPr>
          <w:rFonts w:cs="Arial"/>
          <w:szCs w:val="24"/>
        </w:rPr>
      </w:pPr>
    </w:p>
    <w:p w14:paraId="49BC1876" w14:textId="77777777" w:rsidR="00950CF4" w:rsidRDefault="00950CF4" w:rsidP="00E13C32">
      <w:pPr>
        <w:pStyle w:val="Tijeloteksta3"/>
        <w:rPr>
          <w:rFonts w:cs="Arial"/>
          <w:szCs w:val="24"/>
        </w:rPr>
      </w:pPr>
    </w:p>
    <w:p w14:paraId="50033132" w14:textId="77777777" w:rsidR="005731D4" w:rsidRPr="00EB4C3F" w:rsidRDefault="00086CD5" w:rsidP="00E13C32">
      <w:pPr>
        <w:pStyle w:val="Tijeloteksta3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</w:p>
    <w:p w14:paraId="25832C33" w14:textId="77777777" w:rsidR="00E13C32" w:rsidRPr="00EB4C3F" w:rsidRDefault="00A11D00" w:rsidP="00A11D00">
      <w:pPr>
        <w:pStyle w:val="Naslov6"/>
        <w:tabs>
          <w:tab w:val="left" w:pos="2580"/>
          <w:tab w:val="center" w:pos="4961"/>
        </w:tabs>
        <w:jc w:val="left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>S</w:t>
      </w:r>
      <w:r w:rsidR="00A12812" w:rsidRPr="00EB4C3F">
        <w:rPr>
          <w:rFonts w:cs="Arial"/>
          <w:szCs w:val="24"/>
        </w:rPr>
        <w:t xml:space="preserve"> T  A  T  U  T </w:t>
      </w:r>
    </w:p>
    <w:p w14:paraId="34435C9F" w14:textId="77777777" w:rsidR="00E13C32" w:rsidRPr="00EB4C3F" w:rsidRDefault="00E13C32" w:rsidP="00E13C32">
      <w:pPr>
        <w:pStyle w:val="Naslov6"/>
        <w:rPr>
          <w:rFonts w:cs="Arial"/>
          <w:szCs w:val="24"/>
        </w:rPr>
      </w:pPr>
      <w:r w:rsidRPr="00EB4C3F">
        <w:rPr>
          <w:rFonts w:cs="Arial"/>
          <w:szCs w:val="24"/>
        </w:rPr>
        <w:t>UDRUŽENJA OBRTNIKA</w:t>
      </w:r>
    </w:p>
    <w:p w14:paraId="17450D2A" w14:textId="77777777" w:rsidR="00E13C32" w:rsidRPr="00EB4C3F" w:rsidRDefault="00CB0EF8" w:rsidP="00E13C32">
      <w:pPr>
        <w:pStyle w:val="Naslov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KAŠTELA</w:t>
      </w:r>
    </w:p>
    <w:p w14:paraId="4F16D016" w14:textId="77777777" w:rsidR="00E13C32" w:rsidRDefault="00240DAE" w:rsidP="00E13C32"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                                                  </w:t>
      </w:r>
      <w:r w:rsidR="00950CF4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           (pročišćeni tekst)</w:t>
      </w:r>
    </w:p>
    <w:p w14:paraId="3939AEF0" w14:textId="77777777" w:rsidR="00240DAE" w:rsidRDefault="00240DAE" w:rsidP="00E13C32">
      <w:pPr>
        <w:rPr>
          <w:rFonts w:ascii="Arial" w:hAnsi="Arial" w:cs="Arial"/>
          <w:sz w:val="24"/>
          <w:szCs w:val="24"/>
          <w:lang w:val="hr-HR"/>
        </w:rPr>
      </w:pPr>
    </w:p>
    <w:p w14:paraId="74F909F2" w14:textId="77777777" w:rsidR="00240DAE" w:rsidRPr="00EB4C3F" w:rsidRDefault="00240DAE" w:rsidP="00E13C32">
      <w:pPr>
        <w:rPr>
          <w:rFonts w:ascii="Arial" w:hAnsi="Arial" w:cs="Arial"/>
          <w:sz w:val="24"/>
          <w:szCs w:val="24"/>
          <w:lang w:val="hr-HR"/>
        </w:rPr>
      </w:pPr>
    </w:p>
    <w:p w14:paraId="10FF842D" w14:textId="77777777" w:rsidR="00E13C32" w:rsidRPr="00EB4C3F" w:rsidRDefault="00E13C32" w:rsidP="00E13C32">
      <w:pPr>
        <w:rPr>
          <w:rFonts w:ascii="Arial" w:hAnsi="Arial" w:cs="Arial"/>
          <w:sz w:val="24"/>
          <w:szCs w:val="24"/>
          <w:lang w:val="hr-HR"/>
        </w:rPr>
      </w:pPr>
      <w:r w:rsidRPr="00EB4C3F">
        <w:rPr>
          <w:rFonts w:ascii="Arial" w:hAnsi="Arial" w:cs="Arial"/>
          <w:sz w:val="24"/>
          <w:szCs w:val="24"/>
          <w:lang w:val="hr-HR"/>
        </w:rPr>
        <w:t>I</w:t>
      </w:r>
      <w:r w:rsidR="00D52071">
        <w:rPr>
          <w:rFonts w:ascii="Arial" w:hAnsi="Arial" w:cs="Arial"/>
          <w:sz w:val="24"/>
          <w:szCs w:val="24"/>
          <w:lang w:val="hr-HR"/>
        </w:rPr>
        <w:t>.</w:t>
      </w:r>
      <w:r w:rsidRPr="00EB4C3F">
        <w:rPr>
          <w:rFonts w:ascii="Arial" w:hAnsi="Arial" w:cs="Arial"/>
          <w:sz w:val="24"/>
          <w:szCs w:val="24"/>
          <w:lang w:val="hr-HR"/>
        </w:rPr>
        <w:t xml:space="preserve"> </w:t>
      </w:r>
      <w:r w:rsidRPr="00EB4C3F">
        <w:rPr>
          <w:rFonts w:ascii="Arial" w:hAnsi="Arial" w:cs="Arial"/>
          <w:sz w:val="24"/>
          <w:szCs w:val="24"/>
          <w:lang w:val="hr-HR"/>
        </w:rPr>
        <w:tab/>
        <w:t>OPĆE ODREDBE</w:t>
      </w:r>
    </w:p>
    <w:p w14:paraId="357E5E2F" w14:textId="77777777" w:rsidR="00E13C32" w:rsidRPr="00EB4C3F" w:rsidRDefault="00E13C32" w:rsidP="00E13C32">
      <w:pPr>
        <w:rPr>
          <w:rFonts w:ascii="Arial" w:hAnsi="Arial" w:cs="Arial"/>
          <w:sz w:val="24"/>
          <w:szCs w:val="24"/>
          <w:lang w:val="hr-HR"/>
        </w:rPr>
      </w:pPr>
    </w:p>
    <w:p w14:paraId="4BEFEE84" w14:textId="77777777" w:rsidR="00E13C32" w:rsidRPr="00EB4C3F" w:rsidRDefault="00E13C32" w:rsidP="00E13C32">
      <w:pPr>
        <w:jc w:val="center"/>
        <w:rPr>
          <w:rFonts w:ascii="Arial" w:hAnsi="Arial" w:cs="Arial"/>
          <w:sz w:val="24"/>
          <w:szCs w:val="24"/>
          <w:lang w:val="hr-HR"/>
        </w:rPr>
      </w:pPr>
      <w:r w:rsidRPr="00EB4C3F">
        <w:rPr>
          <w:rFonts w:ascii="Arial" w:hAnsi="Arial" w:cs="Arial"/>
          <w:sz w:val="24"/>
          <w:szCs w:val="24"/>
          <w:lang w:val="hr-HR"/>
        </w:rPr>
        <w:t>Članak 1.</w:t>
      </w:r>
    </w:p>
    <w:p w14:paraId="4E9E15B2" w14:textId="77777777" w:rsidR="00E13C32" w:rsidRPr="00EB4C3F" w:rsidRDefault="00E13C32" w:rsidP="00E13C32">
      <w:pPr>
        <w:jc w:val="center"/>
        <w:rPr>
          <w:rFonts w:ascii="Arial" w:hAnsi="Arial" w:cs="Arial"/>
          <w:sz w:val="24"/>
          <w:szCs w:val="24"/>
          <w:lang w:val="hr-HR"/>
        </w:rPr>
      </w:pPr>
    </w:p>
    <w:p w14:paraId="21B31C0B" w14:textId="77777777" w:rsidR="00E13C32" w:rsidRPr="00D52071" w:rsidRDefault="00E13C32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Ovim Statutom uređuju se zadaće i poslovi Udruženja obrtnika </w:t>
      </w:r>
      <w:r w:rsidR="00FD7829">
        <w:rPr>
          <w:rFonts w:cs="Arial"/>
          <w:szCs w:val="24"/>
        </w:rPr>
        <w:t>Kaštela</w:t>
      </w:r>
      <w:r w:rsidRPr="00D52071">
        <w:rPr>
          <w:rFonts w:cs="Arial"/>
          <w:szCs w:val="24"/>
        </w:rPr>
        <w:t xml:space="preserve"> (u daljnjem tekstu: Udruženje), a osobito: </w:t>
      </w:r>
    </w:p>
    <w:p w14:paraId="6F478552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sadržaj rada, </w:t>
      </w:r>
    </w:p>
    <w:p w14:paraId="25D284E4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>organizacija i teritorijalni obuhvat Udruženja,</w:t>
      </w:r>
    </w:p>
    <w:p w14:paraId="1840DA19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ostvarivanje interesa članova u Udruženju </w:t>
      </w:r>
    </w:p>
    <w:p w14:paraId="0AFBBE90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>prava, obveze i odgovornosti članova,</w:t>
      </w:r>
    </w:p>
    <w:p w14:paraId="76CA46BE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postupak donošenja statuta i drugih općih akata, </w:t>
      </w:r>
    </w:p>
    <w:p w14:paraId="4908DC36" w14:textId="77777777" w:rsidR="00A12812" w:rsidRPr="00D52071" w:rsidRDefault="00A1281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>način upravljanja Udruženjem</w:t>
      </w:r>
    </w:p>
    <w:p w14:paraId="73F4E0C0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>tijela Udruženja,</w:t>
      </w:r>
    </w:p>
    <w:p w14:paraId="145F1D7D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>stručn</w:t>
      </w:r>
      <w:r w:rsidR="00A12812" w:rsidRPr="00D52071">
        <w:rPr>
          <w:rFonts w:cs="Arial"/>
          <w:szCs w:val="24"/>
        </w:rPr>
        <w:t>a</w:t>
      </w:r>
      <w:r w:rsidRPr="00D52071">
        <w:rPr>
          <w:rFonts w:cs="Arial"/>
          <w:szCs w:val="24"/>
        </w:rPr>
        <w:t xml:space="preserve"> služb</w:t>
      </w:r>
      <w:r w:rsidR="00A12812" w:rsidRPr="00D52071">
        <w:rPr>
          <w:rFonts w:cs="Arial"/>
          <w:szCs w:val="24"/>
        </w:rPr>
        <w:t>a</w:t>
      </w:r>
      <w:r w:rsidRPr="00D52071">
        <w:rPr>
          <w:rFonts w:cs="Arial"/>
          <w:szCs w:val="24"/>
        </w:rPr>
        <w:t xml:space="preserve">, </w:t>
      </w:r>
    </w:p>
    <w:p w14:paraId="1FFB0214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zastupanje i predstavljanje Udruženja, </w:t>
      </w:r>
    </w:p>
    <w:p w14:paraId="7B8B7F8C" w14:textId="77777777" w:rsidR="00A12812" w:rsidRPr="00D52071" w:rsidRDefault="00A1281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>oblici organiziranja i rada u jedinstvenom komorskom sustavu</w:t>
      </w:r>
    </w:p>
    <w:p w14:paraId="31A9063C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sadržaj i oblici suradnje s tijelima jedinica lokalne samouprave i drugim organizacijama, </w:t>
      </w:r>
    </w:p>
    <w:p w14:paraId="3C6106AF" w14:textId="77777777" w:rsidR="00E13C32" w:rsidRPr="00D52071" w:rsidRDefault="00E13C3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javnost rada i informiranje i </w:t>
      </w:r>
    </w:p>
    <w:p w14:paraId="714A4E13" w14:textId="77777777" w:rsidR="00E13C32" w:rsidRPr="00D52071" w:rsidRDefault="00A12812" w:rsidP="00D52071">
      <w:pPr>
        <w:pStyle w:val="Tijeloteksta3"/>
        <w:numPr>
          <w:ilvl w:val="0"/>
          <w:numId w:val="37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>način financiranja i osiguranja</w:t>
      </w:r>
      <w:r w:rsidR="00E13C32" w:rsidRPr="00D52071">
        <w:rPr>
          <w:rFonts w:cs="Arial"/>
          <w:szCs w:val="24"/>
        </w:rPr>
        <w:t xml:space="preserve"> sredstava za rad Udruženja.</w:t>
      </w:r>
    </w:p>
    <w:p w14:paraId="4AA21B53" w14:textId="77777777" w:rsidR="00304B54" w:rsidRPr="00D52071" w:rsidRDefault="00304B54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>Izrazi koji se koriste u ovom Statutu, a koji imaju rodni izričaj, odnose se na jednak način i na muški i na ženski rod, bez obzira na to u kojem se rodu koristili.</w:t>
      </w:r>
    </w:p>
    <w:p w14:paraId="47FF12B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F7D24D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2.</w:t>
      </w:r>
    </w:p>
    <w:p w14:paraId="1EF9F37D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5FED787" w14:textId="77777777" w:rsidR="006B622D" w:rsidRPr="00D52071" w:rsidRDefault="006B622D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Udruženje je izvanstranačka, samostalna, </w:t>
      </w:r>
      <w:r w:rsidR="00E13C32" w:rsidRPr="00D52071">
        <w:rPr>
          <w:rFonts w:cs="Arial"/>
          <w:szCs w:val="24"/>
        </w:rPr>
        <w:t>stručno</w:t>
      </w:r>
      <w:r w:rsidRPr="00D52071">
        <w:rPr>
          <w:rFonts w:cs="Arial"/>
          <w:szCs w:val="24"/>
        </w:rPr>
        <w:t xml:space="preserve"> poslovna organizacija obrtnika i</w:t>
      </w:r>
      <w:r w:rsidR="00E13C32" w:rsidRPr="00D52071">
        <w:rPr>
          <w:rFonts w:cs="Arial"/>
          <w:szCs w:val="24"/>
        </w:rPr>
        <w:t xml:space="preserve"> trgovaca pojedinaca koji u skladu sa Zakonom o obrtu (u daljnjem tekstu: Zakon) obavljaju </w:t>
      </w:r>
      <w:r w:rsidRPr="00D52071">
        <w:rPr>
          <w:rFonts w:cs="Arial"/>
          <w:szCs w:val="24"/>
        </w:rPr>
        <w:t>obrt i ostalih članova Udruženja.</w:t>
      </w:r>
    </w:p>
    <w:p w14:paraId="4C9F3D12" w14:textId="77777777" w:rsidR="006B622D" w:rsidRPr="00D52071" w:rsidRDefault="006B622D" w:rsidP="008D782C">
      <w:pPr>
        <w:pStyle w:val="Tijeloteksta3"/>
        <w:ind w:firstLine="567"/>
        <w:rPr>
          <w:rFonts w:cs="Arial"/>
          <w:b/>
          <w:szCs w:val="24"/>
        </w:rPr>
      </w:pPr>
      <w:r w:rsidRPr="00D52071">
        <w:rPr>
          <w:rFonts w:cs="Arial"/>
          <w:szCs w:val="24"/>
        </w:rPr>
        <w:t xml:space="preserve">Udruženje </w:t>
      </w:r>
      <w:r w:rsidR="00E13C32" w:rsidRPr="00D52071">
        <w:rPr>
          <w:rFonts w:cs="Arial"/>
          <w:szCs w:val="24"/>
        </w:rPr>
        <w:t>promiče</w:t>
      </w:r>
      <w:r w:rsidRPr="00D52071">
        <w:rPr>
          <w:rFonts w:cs="Arial"/>
          <w:szCs w:val="24"/>
        </w:rPr>
        <w:t xml:space="preserve"> obrt i obrtništvo </w:t>
      </w:r>
      <w:r w:rsidR="00E13C32" w:rsidRPr="00D52071">
        <w:rPr>
          <w:rFonts w:cs="Arial"/>
          <w:szCs w:val="24"/>
        </w:rPr>
        <w:t xml:space="preserve">, usklađuje, zastupa i predstavlja </w:t>
      </w:r>
      <w:r w:rsidRPr="00D52071">
        <w:rPr>
          <w:rFonts w:cs="Arial"/>
          <w:szCs w:val="24"/>
        </w:rPr>
        <w:t xml:space="preserve">obrtnike i ostale članove Udruženja i njihove </w:t>
      </w:r>
      <w:r w:rsidR="00E13C32" w:rsidRPr="00D52071">
        <w:rPr>
          <w:rFonts w:cs="Arial"/>
          <w:szCs w:val="24"/>
        </w:rPr>
        <w:t>zajedničke interese na području</w:t>
      </w:r>
      <w:r w:rsidR="008D782C">
        <w:rPr>
          <w:rFonts w:cs="Arial"/>
          <w:szCs w:val="24"/>
        </w:rPr>
        <w:t>:</w:t>
      </w:r>
      <w:r w:rsidR="00E13C32" w:rsidRPr="00D52071">
        <w:rPr>
          <w:rFonts w:cs="Arial"/>
          <w:szCs w:val="24"/>
        </w:rPr>
        <w:t xml:space="preserve"> </w:t>
      </w:r>
      <w:r w:rsidR="00AF7F9B">
        <w:rPr>
          <w:rFonts w:cs="Arial"/>
          <w:szCs w:val="24"/>
        </w:rPr>
        <w:t>općina Lećevica, Prgomet, Primorski Dolac i grada Kaštela.</w:t>
      </w:r>
    </w:p>
    <w:p w14:paraId="13F6AC17" w14:textId="77777777" w:rsidR="00E13C32" w:rsidRDefault="006B622D" w:rsidP="00E13C32">
      <w:pPr>
        <w:pStyle w:val="Tijeloteksta3"/>
        <w:rPr>
          <w:rFonts w:cs="Arial"/>
          <w:b/>
          <w:color w:val="7030A0"/>
          <w:szCs w:val="24"/>
        </w:rPr>
      </w:pPr>
      <w:r w:rsidRPr="006F253C">
        <w:rPr>
          <w:rFonts w:cs="Arial"/>
          <w:b/>
          <w:color w:val="7030A0"/>
          <w:szCs w:val="24"/>
        </w:rPr>
        <w:t xml:space="preserve"> </w:t>
      </w:r>
    </w:p>
    <w:p w14:paraId="7934ABF2" w14:textId="77777777" w:rsidR="00726F4E" w:rsidRDefault="00726F4E" w:rsidP="00E13C32">
      <w:pPr>
        <w:pStyle w:val="Tijeloteksta3"/>
        <w:rPr>
          <w:rFonts w:cs="Arial"/>
          <w:b/>
          <w:color w:val="7030A0"/>
          <w:szCs w:val="24"/>
        </w:rPr>
      </w:pPr>
    </w:p>
    <w:p w14:paraId="74B54897" w14:textId="77777777" w:rsidR="00726F4E" w:rsidRDefault="00726F4E" w:rsidP="00E13C32">
      <w:pPr>
        <w:pStyle w:val="Tijeloteksta3"/>
        <w:rPr>
          <w:rFonts w:cs="Arial"/>
          <w:b/>
          <w:color w:val="7030A0"/>
          <w:szCs w:val="24"/>
        </w:rPr>
      </w:pPr>
    </w:p>
    <w:p w14:paraId="69AEB56D" w14:textId="77777777" w:rsidR="00726F4E" w:rsidRPr="00EB4C3F" w:rsidRDefault="00726F4E" w:rsidP="00E13C32">
      <w:pPr>
        <w:pStyle w:val="Tijeloteksta3"/>
        <w:rPr>
          <w:rFonts w:cs="Arial"/>
          <w:szCs w:val="24"/>
        </w:rPr>
      </w:pPr>
    </w:p>
    <w:p w14:paraId="6E72F814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lastRenderedPageBreak/>
        <w:t>Članak 3.</w:t>
      </w:r>
    </w:p>
    <w:p w14:paraId="4BA3FD2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6D3435A8" w14:textId="77777777" w:rsidR="00E13C32" w:rsidRPr="00D52071" w:rsidRDefault="00E13C32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Obvezni članovi Udruženja su: </w:t>
      </w:r>
    </w:p>
    <w:p w14:paraId="06FB6279" w14:textId="77777777" w:rsidR="00E13C32" w:rsidRPr="00D52071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trike/>
          <w:szCs w:val="24"/>
        </w:rPr>
      </w:pPr>
      <w:r w:rsidRPr="00D52071">
        <w:rPr>
          <w:rFonts w:cs="Arial"/>
          <w:szCs w:val="24"/>
        </w:rPr>
        <w:t xml:space="preserve">obrtnici koji imaju sjedište obrta na području teritorijalnog obuhvata Udruženja, </w:t>
      </w:r>
    </w:p>
    <w:p w14:paraId="74FD79EB" w14:textId="77777777" w:rsidR="00E13C32" w:rsidRPr="00D52071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trgovci pojedinci </w:t>
      </w:r>
      <w:r w:rsidR="006B622D" w:rsidRPr="00D52071">
        <w:rPr>
          <w:rFonts w:cs="Arial"/>
          <w:szCs w:val="24"/>
        </w:rPr>
        <w:t>koji obavljaju obrt sa sjedištem na području teritorijalnog obuhvata Udruženja.</w:t>
      </w:r>
    </w:p>
    <w:p w14:paraId="3B3B34E4" w14:textId="77777777" w:rsidR="00E13C32" w:rsidRPr="00D52071" w:rsidRDefault="00E13C32" w:rsidP="00E13C32">
      <w:pPr>
        <w:pStyle w:val="Tijeloteksta3"/>
        <w:ind w:firstLine="708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Članstvo u Udruženju obrtnici stječu danom upisa u Obrtni registar, a trgovci pojedinci danom donošenja rješenja kojim nadležni županijski ured utvrdi da trgovac </w:t>
      </w:r>
      <w:r w:rsidR="00C84EDC" w:rsidRPr="00D52071">
        <w:rPr>
          <w:rFonts w:cs="Arial"/>
          <w:szCs w:val="24"/>
        </w:rPr>
        <w:t xml:space="preserve">pojedinac </w:t>
      </w:r>
      <w:r w:rsidRPr="00D52071">
        <w:rPr>
          <w:rFonts w:cs="Arial"/>
          <w:szCs w:val="24"/>
        </w:rPr>
        <w:t>udovoljava uvjetima iz Zakona.</w:t>
      </w:r>
    </w:p>
    <w:p w14:paraId="6968E6DE" w14:textId="77777777" w:rsidR="00D52071" w:rsidRPr="00D52071" w:rsidRDefault="00EB4C3F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>Dobrovoljni</w:t>
      </w:r>
      <w:r w:rsidR="00E13C32" w:rsidRPr="00D52071">
        <w:rPr>
          <w:rFonts w:cs="Arial"/>
          <w:szCs w:val="24"/>
        </w:rPr>
        <w:t xml:space="preserve"> član</w:t>
      </w:r>
      <w:r w:rsidRPr="00D52071">
        <w:rPr>
          <w:rFonts w:cs="Arial"/>
          <w:szCs w:val="24"/>
        </w:rPr>
        <w:t>ovi Udruženja</w:t>
      </w:r>
      <w:r w:rsidR="00E13C32" w:rsidRPr="00D52071">
        <w:rPr>
          <w:rFonts w:cs="Arial"/>
          <w:szCs w:val="24"/>
        </w:rPr>
        <w:t xml:space="preserve"> </w:t>
      </w:r>
      <w:r w:rsidRPr="00D52071">
        <w:rPr>
          <w:rFonts w:cs="Arial"/>
          <w:szCs w:val="24"/>
        </w:rPr>
        <w:t xml:space="preserve">su pravne i fizičke osobe koje se, sukladno Zakonu, učlane u Hrvatsku obrtničku komoru </w:t>
      </w:r>
      <w:r w:rsidR="00726F4E">
        <w:rPr>
          <w:rFonts w:cs="Arial"/>
          <w:szCs w:val="24"/>
        </w:rPr>
        <w:t xml:space="preserve">(u daljnjem tekstu: HOK) </w:t>
      </w:r>
      <w:r w:rsidRPr="00D52071">
        <w:rPr>
          <w:rFonts w:cs="Arial"/>
          <w:szCs w:val="24"/>
        </w:rPr>
        <w:t xml:space="preserve">na temelju iskazanog interesa za članstvo, ako </w:t>
      </w:r>
      <w:r w:rsidR="00E13C32" w:rsidRPr="00D52071">
        <w:rPr>
          <w:rFonts w:cs="Arial"/>
          <w:szCs w:val="24"/>
        </w:rPr>
        <w:t>svojom djelatnoš</w:t>
      </w:r>
      <w:r w:rsidRPr="00D52071">
        <w:rPr>
          <w:rFonts w:cs="Arial"/>
          <w:szCs w:val="24"/>
        </w:rPr>
        <w:t>ću promiču interese obrta i obrtništva</w:t>
      </w:r>
      <w:r w:rsidR="00E13C32" w:rsidRPr="00D52071">
        <w:rPr>
          <w:rFonts w:cs="Arial"/>
          <w:szCs w:val="24"/>
        </w:rPr>
        <w:t>.</w:t>
      </w:r>
    </w:p>
    <w:p w14:paraId="786DBCE5" w14:textId="77777777" w:rsidR="00E13C32" w:rsidRPr="00D52071" w:rsidRDefault="00EB4C3F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>Fizičke i pravne osobe</w:t>
      </w:r>
      <w:r w:rsidR="00E13C32" w:rsidRPr="00D52071">
        <w:rPr>
          <w:rFonts w:cs="Arial"/>
          <w:szCs w:val="24"/>
        </w:rPr>
        <w:t xml:space="preserve"> </w:t>
      </w:r>
      <w:r w:rsidRPr="00D52071">
        <w:rPr>
          <w:rFonts w:cs="Arial"/>
          <w:szCs w:val="24"/>
        </w:rPr>
        <w:t xml:space="preserve">koje iskažu interes za članstvo postaju članovi Udruženja </w:t>
      </w:r>
      <w:r w:rsidR="00700575" w:rsidRPr="00D52071">
        <w:rPr>
          <w:rFonts w:cs="Arial"/>
          <w:szCs w:val="24"/>
        </w:rPr>
        <w:t xml:space="preserve"> i područne obrtničke komore</w:t>
      </w:r>
      <w:r w:rsidR="00726F4E">
        <w:rPr>
          <w:rFonts w:cs="Arial"/>
          <w:szCs w:val="24"/>
        </w:rPr>
        <w:t xml:space="preserve"> (daljnjem tekstu: POK)</w:t>
      </w:r>
      <w:r w:rsidR="00700575" w:rsidRPr="00D52071">
        <w:rPr>
          <w:rFonts w:cs="Arial"/>
          <w:szCs w:val="24"/>
        </w:rPr>
        <w:t xml:space="preserve"> </w:t>
      </w:r>
      <w:r w:rsidRPr="00D52071">
        <w:rPr>
          <w:rFonts w:cs="Arial"/>
          <w:szCs w:val="24"/>
        </w:rPr>
        <w:t>danom donošenja odluke nadležnog tijela Hrvatske obrtničke komore o prijemu u dobrovoljno članstvo Hrvatske obrtničke komore.</w:t>
      </w:r>
    </w:p>
    <w:p w14:paraId="24F48CC3" w14:textId="77777777" w:rsidR="00E13C32" w:rsidRPr="00D52071" w:rsidRDefault="00E13C32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Danom primanja u članstvo </w:t>
      </w:r>
      <w:r w:rsidR="00EB4C3F" w:rsidRPr="00D52071">
        <w:rPr>
          <w:rFonts w:cs="Arial"/>
          <w:szCs w:val="24"/>
        </w:rPr>
        <w:t>Hrvatske obrtničke komore</w:t>
      </w:r>
      <w:r w:rsidRPr="00D52071">
        <w:rPr>
          <w:rFonts w:cs="Arial"/>
          <w:szCs w:val="24"/>
        </w:rPr>
        <w:t>, fizička i pravna osoba preuzima sva prava i obveze s osnova članstva u Udruženju, POK-u i HOK-u sukladno aktima Udruženja, POK-a i HOK-a.</w:t>
      </w:r>
    </w:p>
    <w:p w14:paraId="54C8DA26" w14:textId="77777777" w:rsidR="00E13C32" w:rsidRPr="00D52071" w:rsidRDefault="00700575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>Članstvo u Udruženju prestaje za obrtnike danom brisanja iz obrtnog registra, za trgovce pojedince danom brisanja iz odgovarajuće evidencije nadležnog županijskog ureda odnosno Ureda Grada Zagreba, a za dobrovoljne članove danom brisanja iz evidencije dobrovoljnih članova Hrvatske obrtničke komore temeljem odluke nadležnog tijela Hrvatske obrtničke komore</w:t>
      </w:r>
      <w:r w:rsidR="00E13C32" w:rsidRPr="00D52071">
        <w:rPr>
          <w:rFonts w:cs="Arial"/>
          <w:szCs w:val="24"/>
        </w:rPr>
        <w:t>.</w:t>
      </w:r>
    </w:p>
    <w:p w14:paraId="3865BE52" w14:textId="77777777" w:rsidR="00700575" w:rsidRPr="00D52071" w:rsidRDefault="00700575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>Članovi Hrvatske obrtničke komore, obvezni i dobrovoljni, članovi su jedinstvenog komorskog sustava u skladu s Zakonom o obrtu.</w:t>
      </w:r>
    </w:p>
    <w:p w14:paraId="32431373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524DFD7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4.</w:t>
      </w:r>
    </w:p>
    <w:p w14:paraId="1500A9A7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557917BA" w14:textId="77777777" w:rsidR="00E966B6" w:rsidRPr="00D52071" w:rsidRDefault="00E966B6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>Udruženje je dio jedinstvenog sustava organiziranosti obrta  kojeg čine udruženja obrtnika, područne obrtničke komore i Hrvatska obrtnička komora.</w:t>
      </w:r>
    </w:p>
    <w:p w14:paraId="21900CEB" w14:textId="77777777" w:rsidR="00E13C32" w:rsidRPr="00D52071" w:rsidRDefault="00E13C32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>Udruženje je pravna osoba s pravima, obvezama i odgovornostima utvrđenim Zakonom, Statutom Hrvatske obrtničke komore i ovim Statutom, a pravnu osobnost stječe upisom u Registar udruženja obrtnika kojeg vodi Područna obrtnička komora.</w:t>
      </w:r>
      <w:r w:rsidR="00420DC6" w:rsidRPr="00D52071">
        <w:rPr>
          <w:rFonts w:cs="Arial"/>
          <w:szCs w:val="24"/>
        </w:rPr>
        <w:t xml:space="preserve"> Skupština područne obrtničke komore potvrđuje odluku o ispunjavanju uvjeta </w:t>
      </w:r>
      <w:r w:rsidR="006403CE" w:rsidRPr="00D52071">
        <w:rPr>
          <w:rFonts w:cs="Arial"/>
          <w:szCs w:val="24"/>
        </w:rPr>
        <w:t xml:space="preserve">za </w:t>
      </w:r>
      <w:r w:rsidR="00420DC6" w:rsidRPr="00D52071">
        <w:rPr>
          <w:rFonts w:cs="Arial"/>
          <w:szCs w:val="24"/>
        </w:rPr>
        <w:t>osnivanje udruženja obrtnika.</w:t>
      </w:r>
    </w:p>
    <w:p w14:paraId="2E4C5EC0" w14:textId="77777777" w:rsidR="00E13C32" w:rsidRPr="00D52071" w:rsidRDefault="00E13C32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Udruženje je član Obrtničke komore </w:t>
      </w:r>
      <w:r w:rsidR="00FD7829">
        <w:rPr>
          <w:rFonts w:cs="Arial"/>
          <w:szCs w:val="24"/>
        </w:rPr>
        <w:t>Splitsko – dalmatinske županije.</w:t>
      </w:r>
    </w:p>
    <w:p w14:paraId="42DBBB40" w14:textId="77777777" w:rsidR="00C84EDC" w:rsidRPr="00D52071" w:rsidRDefault="00C84EDC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Udruženje se u pravnom prometu koristi </w:t>
      </w:r>
      <w:r w:rsidR="00A3161A" w:rsidRPr="00D52071">
        <w:rPr>
          <w:rFonts w:cs="Arial"/>
          <w:szCs w:val="24"/>
        </w:rPr>
        <w:t>nazivom, a može se koristiti</w:t>
      </w:r>
      <w:r w:rsidRPr="00D52071">
        <w:rPr>
          <w:rFonts w:cs="Arial"/>
          <w:szCs w:val="24"/>
        </w:rPr>
        <w:t xml:space="preserve"> i skraćenim nazivom.</w:t>
      </w:r>
    </w:p>
    <w:p w14:paraId="02AB5561" w14:textId="77777777" w:rsidR="00A3161A" w:rsidRPr="00D52071" w:rsidRDefault="00E13C32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Naziv Udruženja je: </w:t>
      </w:r>
      <w:r w:rsidR="00A3161A" w:rsidRPr="00D52071">
        <w:rPr>
          <w:rFonts w:cs="Arial"/>
          <w:szCs w:val="24"/>
        </w:rPr>
        <w:t xml:space="preserve">Obrtnička komora </w:t>
      </w:r>
      <w:r w:rsidR="00FD7829">
        <w:rPr>
          <w:rFonts w:cs="Arial"/>
          <w:szCs w:val="24"/>
        </w:rPr>
        <w:t>Splitsko –dalmatinske županije</w:t>
      </w:r>
      <w:r w:rsidR="008876B4">
        <w:rPr>
          <w:rFonts w:cs="Arial"/>
          <w:szCs w:val="24"/>
        </w:rPr>
        <w:t>,</w:t>
      </w:r>
      <w:r w:rsidR="00FD7829">
        <w:rPr>
          <w:rFonts w:cs="Arial"/>
          <w:szCs w:val="24"/>
        </w:rPr>
        <w:t xml:space="preserve"> </w:t>
      </w:r>
      <w:r w:rsidR="00A3161A" w:rsidRPr="00D52071">
        <w:rPr>
          <w:rFonts w:cs="Arial"/>
          <w:szCs w:val="24"/>
        </w:rPr>
        <w:t xml:space="preserve">Udruženje obrtnika </w:t>
      </w:r>
      <w:r w:rsidR="00FD7829">
        <w:rPr>
          <w:rFonts w:cs="Arial"/>
          <w:szCs w:val="24"/>
        </w:rPr>
        <w:t>Kaštela.</w:t>
      </w:r>
    </w:p>
    <w:p w14:paraId="01F71686" w14:textId="77777777" w:rsidR="00E13C32" w:rsidRPr="00D52071" w:rsidRDefault="00A3161A" w:rsidP="00D52071">
      <w:pPr>
        <w:pStyle w:val="Tijeloteksta3"/>
        <w:ind w:firstLine="567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Skraćeni naziv Udruženja je: Udruženje obrtnika </w:t>
      </w:r>
      <w:r w:rsidR="00FD7829">
        <w:rPr>
          <w:rFonts w:cs="Arial"/>
          <w:szCs w:val="24"/>
        </w:rPr>
        <w:t>Kaštela.</w:t>
      </w:r>
    </w:p>
    <w:p w14:paraId="7F27D391" w14:textId="77777777" w:rsidR="002B62F4" w:rsidRDefault="002B62F4" w:rsidP="00E13C32">
      <w:pPr>
        <w:pStyle w:val="Tijeloteksta3"/>
        <w:jc w:val="center"/>
        <w:rPr>
          <w:rFonts w:cs="Arial"/>
          <w:szCs w:val="24"/>
        </w:rPr>
      </w:pPr>
    </w:p>
    <w:p w14:paraId="35EC5E0E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5.</w:t>
      </w:r>
    </w:p>
    <w:p w14:paraId="47E0FF2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DA93A43" w14:textId="77777777" w:rsidR="00E966B6" w:rsidRPr="00EB4C3F" w:rsidRDefault="00E966B6" w:rsidP="00E966B6">
      <w:pPr>
        <w:pStyle w:val="Tijeloteksta3"/>
        <w:ind w:firstLine="720"/>
        <w:rPr>
          <w:rFonts w:cs="Arial"/>
          <w:b/>
          <w:szCs w:val="24"/>
        </w:rPr>
      </w:pPr>
      <w:r w:rsidRPr="00EB4C3F">
        <w:rPr>
          <w:rFonts w:cs="Arial"/>
          <w:szCs w:val="24"/>
        </w:rPr>
        <w:t xml:space="preserve">Sjedište Udruženja je u </w:t>
      </w:r>
      <w:r w:rsidR="00FD7829">
        <w:rPr>
          <w:rFonts w:cs="Arial"/>
          <w:szCs w:val="24"/>
        </w:rPr>
        <w:t>Kaštel Sućurcu, Braće Radić 1.</w:t>
      </w:r>
    </w:p>
    <w:p w14:paraId="002CCD92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51D71A7A" w14:textId="77777777" w:rsidR="00E13C32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6.</w:t>
      </w:r>
    </w:p>
    <w:p w14:paraId="441F9C41" w14:textId="77777777" w:rsidR="00FD7829" w:rsidRPr="00EB4C3F" w:rsidRDefault="00FD7829" w:rsidP="00E13C32">
      <w:pPr>
        <w:pStyle w:val="Tijeloteksta3"/>
        <w:jc w:val="center"/>
        <w:rPr>
          <w:rFonts w:cs="Arial"/>
          <w:szCs w:val="24"/>
        </w:rPr>
      </w:pPr>
    </w:p>
    <w:p w14:paraId="0BBA3AFD" w14:textId="77777777" w:rsidR="00E966B6" w:rsidRPr="00D52071" w:rsidRDefault="00E966B6" w:rsidP="00E966B6">
      <w:pPr>
        <w:pStyle w:val="Tijeloteksta3"/>
        <w:ind w:firstLine="720"/>
        <w:rPr>
          <w:rFonts w:cs="Arial"/>
          <w:szCs w:val="24"/>
        </w:rPr>
      </w:pPr>
      <w:r w:rsidRPr="00D52071">
        <w:rPr>
          <w:rFonts w:cs="Arial"/>
          <w:szCs w:val="24"/>
        </w:rPr>
        <w:t xml:space="preserve">Udruženje ima svoj pečat okruglog oblika sa tekstom po rubu kruga: Obrtnička komora </w:t>
      </w:r>
      <w:r w:rsidR="00FD7829">
        <w:rPr>
          <w:rFonts w:cs="Arial"/>
          <w:szCs w:val="24"/>
        </w:rPr>
        <w:t xml:space="preserve">Splitsko – dalmatinske županije </w:t>
      </w:r>
      <w:r w:rsidRPr="00D52071">
        <w:rPr>
          <w:rFonts w:cs="Arial"/>
          <w:szCs w:val="24"/>
        </w:rPr>
        <w:t xml:space="preserve">– Udruženje obrtnika </w:t>
      </w:r>
      <w:r w:rsidR="00FD7829">
        <w:rPr>
          <w:rFonts w:cs="Arial"/>
          <w:szCs w:val="24"/>
        </w:rPr>
        <w:t>Kaštela,</w:t>
      </w:r>
      <w:r w:rsidRPr="00D52071">
        <w:rPr>
          <w:rFonts w:cs="Arial"/>
          <w:szCs w:val="24"/>
        </w:rPr>
        <w:t xml:space="preserve"> a u sredini je zaštitni znak </w:t>
      </w:r>
      <w:r w:rsidR="006403CE" w:rsidRPr="00D52071">
        <w:rPr>
          <w:rFonts w:cs="Arial"/>
          <w:szCs w:val="24"/>
        </w:rPr>
        <w:t>Hrvatske obrtničke komore</w:t>
      </w:r>
      <w:r w:rsidR="00FD7829">
        <w:rPr>
          <w:rFonts w:cs="Arial"/>
          <w:szCs w:val="24"/>
        </w:rPr>
        <w:t xml:space="preserve">. </w:t>
      </w:r>
    </w:p>
    <w:p w14:paraId="0275B96E" w14:textId="77777777" w:rsidR="00A3161A" w:rsidRPr="00D52071" w:rsidRDefault="00A3161A" w:rsidP="00E966B6">
      <w:pPr>
        <w:pStyle w:val="Tijeloteksta3"/>
        <w:ind w:firstLine="720"/>
        <w:rPr>
          <w:rFonts w:cs="Arial"/>
          <w:szCs w:val="24"/>
        </w:rPr>
      </w:pPr>
      <w:r w:rsidRPr="00D52071">
        <w:rPr>
          <w:rFonts w:cs="Arial"/>
          <w:szCs w:val="24"/>
        </w:rPr>
        <w:t>Korištenje pečata može se urediti posebnom odlukom Upravnog odbora Udruženja kojom se određuje broj pečata, veličina i namjena, način korištenja, ovlaštenja za korištenje pečata i mjere čuvanja.</w:t>
      </w:r>
    </w:p>
    <w:p w14:paraId="7957694E" w14:textId="77777777" w:rsidR="00E13C32" w:rsidRPr="002B62F4" w:rsidRDefault="006403CE" w:rsidP="00FD7829">
      <w:pPr>
        <w:ind w:firstLine="567"/>
        <w:rPr>
          <w:rFonts w:cs="Arial"/>
          <w:i/>
          <w:color w:val="7030A0"/>
          <w:szCs w:val="24"/>
        </w:rPr>
      </w:pPr>
      <w:r w:rsidRPr="00D52071">
        <w:rPr>
          <w:rFonts w:ascii="Arial" w:hAnsi="Arial" w:cs="Arial"/>
          <w:sz w:val="24"/>
          <w:szCs w:val="24"/>
        </w:rPr>
        <w:lastRenderedPageBreak/>
        <w:t>Udruženje koristi zaštitni znak Komore</w:t>
      </w:r>
      <w:r w:rsidR="00FD7829">
        <w:rPr>
          <w:rFonts w:ascii="Arial" w:hAnsi="Arial" w:cs="Arial"/>
          <w:sz w:val="24"/>
          <w:szCs w:val="24"/>
        </w:rPr>
        <w:t>.</w:t>
      </w:r>
    </w:p>
    <w:p w14:paraId="296FC5F5" w14:textId="77777777" w:rsidR="002B62F4" w:rsidRDefault="002B62F4" w:rsidP="00E13C32">
      <w:pPr>
        <w:pStyle w:val="Tijeloteksta3"/>
        <w:ind w:firstLine="720"/>
        <w:rPr>
          <w:rFonts w:cs="Arial"/>
          <w:szCs w:val="24"/>
        </w:rPr>
      </w:pPr>
    </w:p>
    <w:p w14:paraId="400A12B5" w14:textId="77777777" w:rsidR="002B62F4" w:rsidRDefault="002B62F4" w:rsidP="00E13C32">
      <w:pPr>
        <w:pStyle w:val="Tijeloteksta3"/>
        <w:ind w:firstLine="720"/>
        <w:rPr>
          <w:rFonts w:cs="Arial"/>
          <w:szCs w:val="24"/>
        </w:rPr>
      </w:pPr>
    </w:p>
    <w:p w14:paraId="5D7C8743" w14:textId="77777777" w:rsidR="00E13C32" w:rsidRPr="00EB4C3F" w:rsidRDefault="00D52071" w:rsidP="00D52071">
      <w:pPr>
        <w:pStyle w:val="Tijeloteksta3"/>
        <w:rPr>
          <w:rFonts w:cs="Arial"/>
          <w:szCs w:val="24"/>
        </w:rPr>
      </w:pPr>
      <w:r>
        <w:rPr>
          <w:rFonts w:cs="Arial"/>
          <w:szCs w:val="24"/>
        </w:rPr>
        <w:t>II.</w:t>
      </w:r>
      <w:r>
        <w:rPr>
          <w:rFonts w:cs="Arial"/>
          <w:szCs w:val="24"/>
        </w:rPr>
        <w:tab/>
      </w:r>
      <w:r w:rsidR="00E13C32" w:rsidRPr="00EB4C3F">
        <w:rPr>
          <w:rFonts w:cs="Arial"/>
          <w:szCs w:val="24"/>
        </w:rPr>
        <w:t>SUDJELOVANJE U OBAVLJANJU JAVNIH OVLASTI</w:t>
      </w:r>
    </w:p>
    <w:p w14:paraId="0D5E098F" w14:textId="77777777" w:rsidR="00E13C32" w:rsidRPr="00EB4C3F" w:rsidRDefault="00E13C32" w:rsidP="00E13C32">
      <w:pPr>
        <w:pStyle w:val="Tijeloteksta3"/>
        <w:ind w:firstLine="720"/>
        <w:rPr>
          <w:rFonts w:cs="Arial"/>
          <w:szCs w:val="24"/>
        </w:rPr>
      </w:pPr>
    </w:p>
    <w:p w14:paraId="6BA15BD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7.</w:t>
      </w:r>
    </w:p>
    <w:p w14:paraId="284DE78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FB71EF2" w14:textId="77777777" w:rsidR="00E13C32" w:rsidRPr="00EB4C3F" w:rsidRDefault="00E13C32" w:rsidP="00D52071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Udruženje sudjeluje u obavljanju javnih ovlasti HOK-a sukladno Zakonu i drugim propisima.</w:t>
      </w:r>
    </w:p>
    <w:p w14:paraId="3F2B1703" w14:textId="77777777" w:rsidR="00E13C32" w:rsidRPr="00EB4C3F" w:rsidRDefault="00E13C32" w:rsidP="00D52071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Akti koje HOK-a izdaje u obavljanju javnih ovlasti jesu javne isprave.</w:t>
      </w:r>
    </w:p>
    <w:p w14:paraId="731E938C" w14:textId="77777777" w:rsidR="00E13C32" w:rsidRPr="00EB4C3F" w:rsidRDefault="00E13C32" w:rsidP="00D52071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Na potvrde i druge javne isprave koje izdaje HOK u obavljanju javnih ovlasti može se izjaviti prigovor odnosno žalba </w:t>
      </w:r>
      <w:r w:rsidR="00E966B6">
        <w:rPr>
          <w:rFonts w:cs="Arial"/>
          <w:szCs w:val="24"/>
        </w:rPr>
        <w:t>sukladno aktima Hrvatske obrtničke komore</w:t>
      </w:r>
      <w:r w:rsidRPr="00EB4C3F">
        <w:rPr>
          <w:rFonts w:cs="Arial"/>
          <w:szCs w:val="24"/>
        </w:rPr>
        <w:t>.</w:t>
      </w:r>
    </w:p>
    <w:p w14:paraId="770F4A4E" w14:textId="77777777" w:rsidR="00E13C32" w:rsidRPr="00EB4C3F" w:rsidRDefault="00E13C32" w:rsidP="00D52071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Udruženje može izdavati potvrde, uvjerenja i sl. o činjenicama o kojima vodi evidenciju.</w:t>
      </w:r>
    </w:p>
    <w:p w14:paraId="20A29AA2" w14:textId="77777777" w:rsidR="00E13C32" w:rsidRPr="00EB4C3F" w:rsidRDefault="00E13C32" w:rsidP="00D52071">
      <w:pPr>
        <w:pStyle w:val="Tijeloteksta3"/>
        <w:ind w:firstLine="567"/>
        <w:rPr>
          <w:rFonts w:cs="Arial"/>
          <w:szCs w:val="24"/>
        </w:rPr>
      </w:pPr>
    </w:p>
    <w:p w14:paraId="1912FBEA" w14:textId="77777777" w:rsidR="00E13C32" w:rsidRPr="00EB4C3F" w:rsidRDefault="00D52071" w:rsidP="00E13C32">
      <w:pPr>
        <w:pStyle w:val="Tijeloteksta3"/>
        <w:rPr>
          <w:rFonts w:cs="Arial"/>
          <w:szCs w:val="24"/>
        </w:rPr>
      </w:pPr>
      <w:r>
        <w:rPr>
          <w:rFonts w:cs="Arial"/>
          <w:szCs w:val="24"/>
        </w:rPr>
        <w:t>III.</w:t>
      </w:r>
      <w:r>
        <w:rPr>
          <w:rFonts w:cs="Arial"/>
          <w:szCs w:val="24"/>
        </w:rPr>
        <w:tab/>
      </w:r>
      <w:r w:rsidR="00A3161A">
        <w:rPr>
          <w:rFonts w:cs="Arial"/>
          <w:szCs w:val="24"/>
        </w:rPr>
        <w:t>ZADACI</w:t>
      </w:r>
      <w:r w:rsidR="00E13C32" w:rsidRPr="00EB4C3F">
        <w:rPr>
          <w:rFonts w:cs="Arial"/>
          <w:szCs w:val="24"/>
        </w:rPr>
        <w:t xml:space="preserve"> I POSLOVI UDRUŽENJA</w:t>
      </w:r>
    </w:p>
    <w:p w14:paraId="0857094B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0E0C2817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8.</w:t>
      </w:r>
    </w:p>
    <w:p w14:paraId="036AA36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D0C0807" w14:textId="77777777" w:rsidR="00E13C32" w:rsidRPr="00E75263" w:rsidRDefault="00E13C32" w:rsidP="00D52071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Zadaci Udruženja jesu da na svom području: </w:t>
      </w:r>
    </w:p>
    <w:p w14:paraId="419CCB4F" w14:textId="77777777" w:rsidR="00E13C32" w:rsidRPr="00E75263" w:rsidRDefault="00E13C32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 promiče </w:t>
      </w:r>
      <w:r w:rsidR="00565F2D" w:rsidRPr="00E75263">
        <w:rPr>
          <w:rFonts w:cs="Arial"/>
          <w:szCs w:val="24"/>
        </w:rPr>
        <w:t>obrt i obrtništvo:</w:t>
      </w:r>
    </w:p>
    <w:p w14:paraId="37307C94" w14:textId="77777777" w:rsidR="00565F2D" w:rsidRPr="00E75263" w:rsidRDefault="00565F2D" w:rsidP="00D52071">
      <w:pPr>
        <w:pStyle w:val="Tijeloteksta3"/>
        <w:numPr>
          <w:ilvl w:val="0"/>
          <w:numId w:val="12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informiranjem javnosti o obrtu i obrtništvu</w:t>
      </w:r>
    </w:p>
    <w:p w14:paraId="5A27FC4D" w14:textId="77777777" w:rsidR="00565F2D" w:rsidRPr="00E75263" w:rsidRDefault="00565F2D" w:rsidP="00D52071">
      <w:pPr>
        <w:pStyle w:val="Tijeloteksta3"/>
        <w:numPr>
          <w:ilvl w:val="0"/>
          <w:numId w:val="12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osnivanjem pravnih osoba za izvršavanje zadaća Udruženja u vlasništvu ili suvlasništvu Udruženja</w:t>
      </w:r>
    </w:p>
    <w:p w14:paraId="4B06FB33" w14:textId="77777777" w:rsidR="002B62F4" w:rsidRPr="00E75263" w:rsidRDefault="002B62F4" w:rsidP="00D52071">
      <w:pPr>
        <w:pStyle w:val="Tijeloteksta3"/>
        <w:numPr>
          <w:ilvl w:val="0"/>
          <w:numId w:val="12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sudjelovanjem u kreiranju i provođenju europskih politika i prava usklađenih s tradicionalnim vrijednostima hrvatskog obrtništva,</w:t>
      </w:r>
    </w:p>
    <w:p w14:paraId="65DFBC93" w14:textId="77777777" w:rsidR="00565F2D" w:rsidRPr="00E75263" w:rsidRDefault="00565F2D" w:rsidP="00D52071">
      <w:pPr>
        <w:pStyle w:val="Tijeloteksta3"/>
        <w:numPr>
          <w:ilvl w:val="0"/>
          <w:numId w:val="12"/>
        </w:numPr>
        <w:tabs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osnivanjem zaklada i fondacija;</w:t>
      </w:r>
    </w:p>
    <w:p w14:paraId="53524691" w14:textId="77777777" w:rsidR="006403CE" w:rsidRPr="00E75263" w:rsidRDefault="006403CE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daje stručnu pomoć pri osnivanju i poslovanju obrta,</w:t>
      </w:r>
    </w:p>
    <w:p w14:paraId="166A097C" w14:textId="77777777" w:rsidR="00565F2D" w:rsidRPr="00E75263" w:rsidRDefault="00565F2D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razvija jedinstveni sustav organiziranosti obrta, u okviru </w:t>
      </w:r>
      <w:r w:rsidR="002B62F4" w:rsidRPr="00E75263">
        <w:rPr>
          <w:rFonts w:cs="Arial"/>
          <w:szCs w:val="24"/>
        </w:rPr>
        <w:t xml:space="preserve">zadataka </w:t>
      </w:r>
      <w:r w:rsidRPr="00E75263">
        <w:rPr>
          <w:rFonts w:cs="Arial"/>
          <w:szCs w:val="24"/>
        </w:rPr>
        <w:t>utvrđenih Zakonom i ovim Statutom;</w:t>
      </w:r>
    </w:p>
    <w:p w14:paraId="7CFAA798" w14:textId="77777777" w:rsidR="00565F2D" w:rsidRPr="00E75263" w:rsidRDefault="000F5558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usklađuje</w:t>
      </w:r>
      <w:r w:rsidR="002B62F4" w:rsidRPr="00E75263">
        <w:rPr>
          <w:rFonts w:cs="Arial"/>
          <w:szCs w:val="24"/>
        </w:rPr>
        <w:t>,</w:t>
      </w:r>
      <w:r w:rsidRPr="00E75263">
        <w:rPr>
          <w:rFonts w:cs="Arial"/>
          <w:szCs w:val="24"/>
        </w:rPr>
        <w:t xml:space="preserve"> </w:t>
      </w:r>
      <w:r w:rsidR="00565F2D" w:rsidRPr="00E75263">
        <w:rPr>
          <w:rFonts w:cs="Arial"/>
          <w:szCs w:val="24"/>
        </w:rPr>
        <w:t xml:space="preserve">zastupa </w:t>
      </w:r>
      <w:r w:rsidR="002B62F4" w:rsidRPr="00E75263">
        <w:rPr>
          <w:rFonts w:cs="Arial"/>
          <w:szCs w:val="24"/>
        </w:rPr>
        <w:t xml:space="preserve">i štiti </w:t>
      </w:r>
      <w:r w:rsidR="00565F2D" w:rsidRPr="00E75263">
        <w:rPr>
          <w:rFonts w:cs="Arial"/>
          <w:szCs w:val="24"/>
        </w:rPr>
        <w:t>interese svojih članova pred tijelima jedinica lokalne samouprave;</w:t>
      </w:r>
    </w:p>
    <w:p w14:paraId="36FC7259" w14:textId="77777777" w:rsidR="00E13C32" w:rsidRDefault="00E13C32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pravodobno izvješćuje Područnu obrtničku komoru i Hrvatsku obrtničku komoru o svim pitanjima od interesa za obrtništvo  na svom području i za obrtništvo Hrvatske</w:t>
      </w:r>
    </w:p>
    <w:p w14:paraId="0DBB8B30" w14:textId="77777777" w:rsidR="00B773D1" w:rsidRPr="00E75263" w:rsidRDefault="00B773D1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Udruženje je obavezno Područnoj obrtničkoj komori dostavljati opće akte koje nadležna tijela Udruženja donose u području ovlasti koje su s Područne obrtničke komore prenesene na Udruženje,</w:t>
      </w:r>
    </w:p>
    <w:p w14:paraId="6ED77585" w14:textId="77777777" w:rsidR="00E13C32" w:rsidRPr="00E75263" w:rsidRDefault="00E13C32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omogući protok svih informacija </w:t>
      </w:r>
      <w:r w:rsidR="00565F2D" w:rsidRPr="00E75263">
        <w:rPr>
          <w:rFonts w:cs="Arial"/>
          <w:szCs w:val="24"/>
        </w:rPr>
        <w:t>jedinstvenog</w:t>
      </w:r>
      <w:r w:rsidRPr="00E75263">
        <w:rPr>
          <w:rFonts w:cs="Arial"/>
          <w:szCs w:val="24"/>
        </w:rPr>
        <w:t xml:space="preserve"> komorskog sustava prema svojim članovima, poglavito u svezi sa strukovnim pitanjima te pravima i dužnostima članova,</w:t>
      </w:r>
    </w:p>
    <w:p w14:paraId="5AC45B49" w14:textId="77777777" w:rsidR="00B26672" w:rsidRPr="00E75263" w:rsidRDefault="00B26672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sudjeluje u programima razvoja i poticanja inovacija u obrtništvu,</w:t>
      </w:r>
    </w:p>
    <w:p w14:paraId="39EEF5FB" w14:textId="77777777" w:rsidR="00565F2D" w:rsidRPr="00E75263" w:rsidRDefault="00565F2D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obavlja poslove u području obrazovanja i osposobljavanja za potrebe obrtništva, osobito u razvijanju sustava cjeloživotnog učenja i mobilnosti;</w:t>
      </w:r>
    </w:p>
    <w:p w14:paraId="1F5F7EB2" w14:textId="77777777" w:rsidR="00E13C32" w:rsidRPr="00E75263" w:rsidRDefault="00E13C32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organizira strukovni rad kroz </w:t>
      </w:r>
      <w:r w:rsidR="00AF7F9B">
        <w:rPr>
          <w:rFonts w:cs="Arial"/>
          <w:szCs w:val="24"/>
        </w:rPr>
        <w:t>cehove</w:t>
      </w:r>
      <w:r w:rsidRPr="00E75263">
        <w:rPr>
          <w:rFonts w:cs="Arial"/>
          <w:szCs w:val="24"/>
        </w:rPr>
        <w:t>, kao i putem odbora, komisija i drugih radnih tijela,</w:t>
      </w:r>
    </w:p>
    <w:p w14:paraId="2D8C2458" w14:textId="77777777" w:rsidR="00E13C32" w:rsidRPr="00E75263" w:rsidRDefault="00E13C32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raspravlja o svim strukovnim i gospodarskim pitanjima na vlastitu inicijativu ili na poticaj    Hrvatske obrtničke komore i Područne obrtničke komore,</w:t>
      </w:r>
    </w:p>
    <w:p w14:paraId="745B07DA" w14:textId="77777777" w:rsidR="00E13C32" w:rsidRPr="00E75263" w:rsidRDefault="00E13C32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izvješćuje svoje članove o radu i odlukama Područne obrtničke komore i Hrvatske obrtničke komore te predlaže poduzimanje mjera u interesu svojih članova</w:t>
      </w:r>
      <w:r w:rsidR="006403CE" w:rsidRPr="00E75263">
        <w:rPr>
          <w:rFonts w:cs="Arial"/>
          <w:szCs w:val="24"/>
        </w:rPr>
        <w:t xml:space="preserve"> i</w:t>
      </w:r>
    </w:p>
    <w:p w14:paraId="634925C3" w14:textId="77777777" w:rsidR="00E13C32" w:rsidRPr="00E75263" w:rsidRDefault="00B37A87" w:rsidP="00D52071">
      <w:pPr>
        <w:pStyle w:val="Tijeloteksta3"/>
        <w:numPr>
          <w:ilvl w:val="0"/>
          <w:numId w:val="24"/>
        </w:numPr>
        <w:tabs>
          <w:tab w:val="clear" w:pos="360"/>
          <w:tab w:val="left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obavlja i</w:t>
      </w:r>
      <w:r w:rsidR="00E13C32" w:rsidRPr="00E75263">
        <w:rPr>
          <w:rFonts w:cs="Arial"/>
          <w:szCs w:val="24"/>
        </w:rPr>
        <w:t xml:space="preserve"> druge poslove utvrđene ovim Statutom i općim aktima.</w:t>
      </w:r>
    </w:p>
    <w:p w14:paraId="083A9584" w14:textId="77777777" w:rsidR="00565F2D" w:rsidRPr="00565F2D" w:rsidRDefault="006403CE" w:rsidP="00E75263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>Udruženje</w:t>
      </w:r>
      <w:r w:rsidR="00565F2D" w:rsidRPr="00565F2D">
        <w:rPr>
          <w:rFonts w:cs="Arial"/>
          <w:szCs w:val="24"/>
        </w:rPr>
        <w:t xml:space="preserve"> u skladu sa Nacionalnom klasifikacijom djelatnosti </w:t>
      </w:r>
      <w:r w:rsidR="001213CA">
        <w:rPr>
          <w:rFonts w:cs="Arial"/>
          <w:szCs w:val="24"/>
        </w:rPr>
        <w:t xml:space="preserve">obavlja poslove iz djelatnosti </w:t>
      </w:r>
      <w:r w:rsidR="001213CA" w:rsidRPr="00565F2D">
        <w:rPr>
          <w:rFonts w:cs="Arial"/>
          <w:szCs w:val="24"/>
        </w:rPr>
        <w:t>94.11 Djelatnosti poslovnih organizacija i organizacija poslodavaca</w:t>
      </w:r>
      <w:r w:rsidR="001213CA">
        <w:rPr>
          <w:rFonts w:cs="Arial"/>
          <w:szCs w:val="24"/>
        </w:rPr>
        <w:t>, a može obavljati i slijedeće djelatnosti:</w:t>
      </w:r>
    </w:p>
    <w:p w14:paraId="4A869D1A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46.19 Posredovanje u trgovini raznovrsnim proizvodima</w:t>
      </w:r>
    </w:p>
    <w:p w14:paraId="2945D878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52.29 Ostale prateće djelatnosti u prijevozu</w:t>
      </w:r>
    </w:p>
    <w:p w14:paraId="778E4E41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56.21 Djelatnosti ketering</w:t>
      </w:r>
      <w:r w:rsidR="006C0AAD">
        <w:rPr>
          <w:rFonts w:cs="Arial"/>
          <w:szCs w:val="24"/>
        </w:rPr>
        <w:t>a</w:t>
      </w:r>
    </w:p>
    <w:p w14:paraId="295D0B93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56.29 Ostale djelatnosti pripreme i usluživanja hrane</w:t>
      </w:r>
    </w:p>
    <w:p w14:paraId="7191D8E5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lastRenderedPageBreak/>
        <w:t>56.30 Djelatnosti pripreme i usluživanja pića</w:t>
      </w:r>
    </w:p>
    <w:p w14:paraId="033AC8E0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58.11 Izdavanje knjiga</w:t>
      </w:r>
    </w:p>
    <w:p w14:paraId="0138DA46" w14:textId="77777777" w:rsidR="00565F2D" w:rsidRPr="00565F2D" w:rsidRDefault="006C0AA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 xml:space="preserve">58.12 </w:t>
      </w:r>
      <w:r w:rsidR="00565F2D" w:rsidRPr="00565F2D">
        <w:rPr>
          <w:rFonts w:cs="Arial"/>
          <w:szCs w:val="24"/>
        </w:rPr>
        <w:t>Izdavanje imenika i popisa korisničkih adresa</w:t>
      </w:r>
    </w:p>
    <w:p w14:paraId="7D1A58F0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58.13 Izdavanje novina</w:t>
      </w:r>
    </w:p>
    <w:p w14:paraId="76D2F826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58.14 Izdavanje časopisa i periodičnih publikacij</w:t>
      </w:r>
      <w:r w:rsidR="006C0AAD">
        <w:rPr>
          <w:rFonts w:cs="Arial"/>
          <w:szCs w:val="24"/>
        </w:rPr>
        <w:t>a</w:t>
      </w:r>
    </w:p>
    <w:p w14:paraId="1686B87A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58.19 Ostala izdavačka djelatnost</w:t>
      </w:r>
    </w:p>
    <w:p w14:paraId="495FDEBC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58.29 Izdavanje ostalog softvera</w:t>
      </w:r>
    </w:p>
    <w:p w14:paraId="7DF0B7E5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62.01 Računalno programiranje</w:t>
      </w:r>
    </w:p>
    <w:p w14:paraId="16CBD816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62.02 Obrada podataka, usluge poslužitelja i djelatnosti povezane s njima</w:t>
      </w:r>
    </w:p>
    <w:p w14:paraId="252D7C44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62.03 Upravljanje računalnom opremom i sustavo</w:t>
      </w:r>
      <w:r w:rsidR="006C0AAD">
        <w:rPr>
          <w:rFonts w:cs="Arial"/>
          <w:szCs w:val="24"/>
        </w:rPr>
        <w:t>m</w:t>
      </w:r>
    </w:p>
    <w:p w14:paraId="5D04FFFD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62.09 Ostale uslužne djelatnosti u vezi s informacijskom tehnologijom i računalim</w:t>
      </w:r>
      <w:r w:rsidR="006C0AAD">
        <w:rPr>
          <w:rFonts w:cs="Arial"/>
          <w:szCs w:val="24"/>
        </w:rPr>
        <w:t>a</w:t>
      </w:r>
    </w:p>
    <w:p w14:paraId="23DD6B19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63.11 Obrada podataka, usluge poslužitelja i djelatnosti povezane s njima</w:t>
      </w:r>
    </w:p>
    <w:p w14:paraId="00625DED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63.12 Internetski portali</w:t>
      </w:r>
    </w:p>
    <w:p w14:paraId="58B9F748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63.99 Ostale informacijske uslužne djelatnosti, d. n</w:t>
      </w:r>
    </w:p>
    <w:p w14:paraId="7150691C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65.30 Mirovinski fondovi</w:t>
      </w:r>
    </w:p>
    <w:p w14:paraId="34DD4B3D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68.20 Iznajmljivanje i upravljanje vlastitim nekretninama ili nekretninama uzetim u zakup (leasing)</w:t>
      </w:r>
    </w:p>
    <w:p w14:paraId="289C2493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69.10 Pravne djelatnosti</w:t>
      </w:r>
    </w:p>
    <w:p w14:paraId="0933E4D6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69.20 Računovodstvene, knjigovodstvene i revizijske djelatnosti; porezno savjetovanje</w:t>
      </w:r>
    </w:p>
    <w:p w14:paraId="26DE9985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70.10 Upravljačke djelatnosti</w:t>
      </w:r>
    </w:p>
    <w:p w14:paraId="44B44A80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70.21 Odnosi s javnošću i djelatnosti priopćivanja</w:t>
      </w:r>
    </w:p>
    <w:p w14:paraId="539AD968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70.22 Savjetovanje u vezi s poslovanjem i ostalim upravljanjem</w:t>
      </w:r>
    </w:p>
    <w:p w14:paraId="76933A80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73.11 Agencije za promidžbu (reklamu i propagandu)</w:t>
      </w:r>
    </w:p>
    <w:p w14:paraId="09384AE5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73.12 Oglašavanje preko medija</w:t>
      </w:r>
    </w:p>
    <w:p w14:paraId="4F9DF98C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73.20 Istraživanje tržišta i ispitivanje javnoga mnijenja</w:t>
      </w:r>
    </w:p>
    <w:p w14:paraId="7A7B5F33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74.30 Prevoditeljske djelatnosti i usluge tumača</w:t>
      </w:r>
    </w:p>
    <w:p w14:paraId="6A002495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74.90 Ostale stručne, znanstvene i tehničke djelatnosti, d. n</w:t>
      </w:r>
    </w:p>
    <w:p w14:paraId="2288481D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78.20 Djelatnosti agencija za privremeno zapošljavanj</w:t>
      </w:r>
      <w:r w:rsidR="006C0AAD">
        <w:rPr>
          <w:rFonts w:cs="Arial"/>
          <w:szCs w:val="24"/>
        </w:rPr>
        <w:t>e</w:t>
      </w:r>
    </w:p>
    <w:p w14:paraId="61434E29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78.30 Ostalo ustupanje ljudskih resurs</w:t>
      </w:r>
      <w:r w:rsidR="006C0AAD">
        <w:rPr>
          <w:rFonts w:cs="Arial"/>
          <w:szCs w:val="24"/>
        </w:rPr>
        <w:t>a</w:t>
      </w:r>
    </w:p>
    <w:p w14:paraId="6E1A5BA0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79.90 Ostale rezervacijske usluge i djelatnosti povezane s njima</w:t>
      </w:r>
    </w:p>
    <w:p w14:paraId="0439F613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80.30 Istražne djelatnosti</w:t>
      </w:r>
    </w:p>
    <w:p w14:paraId="3EA1EE93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82.11 Kombinirane uredske administrativne uslužne djelatnosti</w:t>
      </w:r>
    </w:p>
    <w:p w14:paraId="654A55AA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82.19 Fotokopiranje, priprema dokumenata i ostale specijalizirane uredske pomoćne djelatnosti</w:t>
      </w:r>
    </w:p>
    <w:p w14:paraId="6FC559E9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82.20  Djelatnosti pozivnih centara</w:t>
      </w:r>
    </w:p>
    <w:p w14:paraId="011722DB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82.30 Organizacija sastanaka i poslovnih sajmova</w:t>
      </w:r>
    </w:p>
    <w:p w14:paraId="6FA0CB8D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82.99 Ostale poslovne pomoćne uslužne djelatnosti, d. n.</w:t>
      </w:r>
    </w:p>
    <w:p w14:paraId="06ADCF92" w14:textId="77777777" w:rsidR="001213CA" w:rsidRPr="00565F2D" w:rsidRDefault="001213CA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85.59 Ostalo obrazovanje i poučavanje, d. n.</w:t>
      </w:r>
    </w:p>
    <w:p w14:paraId="5500CFE8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94.12 Djelatnosti strukovnih članskih organizacija</w:t>
      </w:r>
    </w:p>
    <w:p w14:paraId="1B34D625" w14:textId="77777777" w:rsidR="00565F2D" w:rsidRPr="00565F2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94.99 Djelatnosti ostalih članskih organizacija, d. n.</w:t>
      </w:r>
    </w:p>
    <w:p w14:paraId="5507FB45" w14:textId="77777777" w:rsidR="006C0AAD" w:rsidRDefault="00565F2D" w:rsidP="00E75263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65F2D">
        <w:rPr>
          <w:rFonts w:cs="Arial"/>
          <w:szCs w:val="24"/>
        </w:rPr>
        <w:t>99.00 Djelatnosti izvanteritorijalnih organizacija i tijela</w:t>
      </w:r>
      <w:r w:rsidR="006C0AAD">
        <w:rPr>
          <w:rFonts w:cs="Arial"/>
          <w:szCs w:val="24"/>
        </w:rPr>
        <w:t>.</w:t>
      </w:r>
    </w:p>
    <w:p w14:paraId="2E3F57E4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Pored poslova i zadataka </w:t>
      </w:r>
      <w:r w:rsidR="006C0AAD">
        <w:rPr>
          <w:rFonts w:cs="Arial"/>
          <w:szCs w:val="24"/>
        </w:rPr>
        <w:t>iz st. 1. i 2.</w:t>
      </w:r>
      <w:r w:rsidRPr="00EB4C3F">
        <w:rPr>
          <w:rFonts w:cs="Arial"/>
          <w:szCs w:val="24"/>
        </w:rPr>
        <w:t xml:space="preserve"> ovog članka Udruženje obavlja i poslove i zadaće iz djelokruga Područne obrtničke komore, a koje Područna obrtnička komora prenese na Udruženje.</w:t>
      </w:r>
    </w:p>
    <w:p w14:paraId="4F1B86CA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Za pravovremeno i kvalitetno obavljanje poslova iz područja ovlasti koje je Područna komora prenijela na Udruženje odgovoran je predsjedniku Komore predsjednik Udruženja.</w:t>
      </w:r>
    </w:p>
    <w:p w14:paraId="6E0EDFBA" w14:textId="77777777" w:rsidR="006C0AAD" w:rsidRPr="00EB4C3F" w:rsidRDefault="006C0AAD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Udruženje je dužno provoditi odluke tijela HOK-e i POK-e.</w:t>
      </w:r>
    </w:p>
    <w:p w14:paraId="4BA9D56F" w14:textId="77777777" w:rsidR="00E13C32" w:rsidRPr="00EB4C3F" w:rsidRDefault="00E13C32" w:rsidP="00E13C32">
      <w:pPr>
        <w:pStyle w:val="Tijeloteksta3"/>
        <w:ind w:firstLine="360"/>
        <w:rPr>
          <w:rFonts w:cs="Arial"/>
          <w:szCs w:val="24"/>
        </w:rPr>
      </w:pPr>
    </w:p>
    <w:p w14:paraId="4D6DEEB2" w14:textId="77777777" w:rsidR="00E13C32" w:rsidRPr="00EB4C3F" w:rsidRDefault="00E13C32" w:rsidP="00E13C32">
      <w:pPr>
        <w:pStyle w:val="Tijeloteksta3"/>
        <w:ind w:firstLine="360"/>
        <w:rPr>
          <w:rFonts w:cs="Arial"/>
          <w:szCs w:val="24"/>
        </w:rPr>
      </w:pPr>
    </w:p>
    <w:p w14:paraId="0D6B07AC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IV</w:t>
      </w:r>
      <w:r w:rsidR="00E75263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PRAVA, OBVEZE I ODGOVORNOSTI ČLANOVA UDRUŽENJA</w:t>
      </w:r>
    </w:p>
    <w:p w14:paraId="5E11FF44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737AACDD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9.</w:t>
      </w:r>
    </w:p>
    <w:p w14:paraId="4446A055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6481B511" w14:textId="77777777" w:rsidR="00E13C32" w:rsidRPr="00EB4C3F" w:rsidRDefault="00AF7F9B" w:rsidP="00E75263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lastRenderedPageBreak/>
        <w:t>Prava, obveze i odgovornosti č</w:t>
      </w:r>
      <w:r w:rsidR="00E13C32" w:rsidRPr="00EB4C3F">
        <w:rPr>
          <w:rFonts w:cs="Arial"/>
          <w:szCs w:val="24"/>
        </w:rPr>
        <w:t xml:space="preserve">lanovi Udruženja </w:t>
      </w:r>
      <w:r>
        <w:rPr>
          <w:rFonts w:cs="Arial"/>
          <w:szCs w:val="24"/>
        </w:rPr>
        <w:t>ostvaruju sukladno odredbama Zakona i Statuta Udruženja.</w:t>
      </w:r>
    </w:p>
    <w:p w14:paraId="5F0C455C" w14:textId="77777777" w:rsidR="00E13C32" w:rsidRPr="00EB4C3F" w:rsidRDefault="00E13C32" w:rsidP="00E13C32">
      <w:pPr>
        <w:pStyle w:val="Tijeloteksta3"/>
        <w:ind w:firstLine="720"/>
        <w:rPr>
          <w:rFonts w:cs="Arial"/>
          <w:szCs w:val="24"/>
        </w:rPr>
      </w:pPr>
    </w:p>
    <w:p w14:paraId="74CDC1B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10.</w:t>
      </w:r>
    </w:p>
    <w:p w14:paraId="148EA8B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3FEC00F3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Prava članova Udruženja jesu:</w:t>
      </w:r>
    </w:p>
    <w:p w14:paraId="5BED3D26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aktivno i pasivno izborno pravo za izbore u tijelima Udruženja,</w:t>
      </w:r>
    </w:p>
    <w:p w14:paraId="374FB099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upravljati Udruženjem putem svojih predstavnika,</w:t>
      </w:r>
    </w:p>
    <w:p w14:paraId="0736B69A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sudjelovati u radu </w:t>
      </w:r>
      <w:r w:rsidR="003815A9" w:rsidRPr="00E75263">
        <w:rPr>
          <w:rFonts w:cs="Arial"/>
          <w:szCs w:val="24"/>
        </w:rPr>
        <w:t>cehova</w:t>
      </w:r>
      <w:r w:rsidRPr="00E75263">
        <w:rPr>
          <w:rFonts w:cs="Arial"/>
          <w:szCs w:val="24"/>
        </w:rPr>
        <w:t xml:space="preserve"> i drugih oblika organiziranja u Udruženju,</w:t>
      </w:r>
    </w:p>
    <w:p w14:paraId="5907DD54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usmjeravati i usklađivati međusobne odnose i zajedničke interese u Udruženju,</w:t>
      </w:r>
    </w:p>
    <w:p w14:paraId="1DC2BFE0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predlagati i razmatrati pitanja iz djelokruga Udruženja, sudjelovati u organiziranju savjetovanja i obavljati konzultacije,</w:t>
      </w:r>
    </w:p>
    <w:p w14:paraId="5347BE7A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prikupljati podatke potrebne za provedbu zajedničkih interesa obrtnika,</w:t>
      </w:r>
    </w:p>
    <w:p w14:paraId="026340D1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davati, tražiti i primati izvješća te potrebne podatke vezane uz svoju gospodarsku aktivnost,</w:t>
      </w:r>
    </w:p>
    <w:p w14:paraId="34BA3405" w14:textId="77777777" w:rsidR="00B26672" w:rsidRPr="00E75263" w:rsidRDefault="00B2667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sudjelovati u provedbi programa strukovnog obrazovanja i cjeloživotno</w:t>
      </w:r>
      <w:r w:rsidR="00CB0EF8">
        <w:rPr>
          <w:rFonts w:cs="Arial"/>
          <w:szCs w:val="24"/>
        </w:rPr>
        <w:t>g</w:t>
      </w:r>
      <w:r w:rsidRPr="00E75263">
        <w:rPr>
          <w:rFonts w:cs="Arial"/>
          <w:szCs w:val="24"/>
        </w:rPr>
        <w:t xml:space="preserve"> učenja za potrebe obrtništva,</w:t>
      </w:r>
    </w:p>
    <w:p w14:paraId="666A7018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pred Sud časti HOK-a iznositi slučajeve povrede dobrih običaja u obavljanju obrta,</w:t>
      </w:r>
    </w:p>
    <w:p w14:paraId="1C5B361E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preko Udruženja, </w:t>
      </w:r>
      <w:r w:rsidR="00B26672" w:rsidRPr="00E75263">
        <w:rPr>
          <w:rFonts w:cs="Arial"/>
          <w:szCs w:val="24"/>
        </w:rPr>
        <w:t>područne obrtničke komore i Hrvatske obrtničke komre</w:t>
      </w:r>
      <w:r w:rsidRPr="00E75263">
        <w:rPr>
          <w:rFonts w:cs="Arial"/>
          <w:szCs w:val="24"/>
        </w:rPr>
        <w:t xml:space="preserve"> surađivati s nadležnim tijelima jedinica lokalne i područne (regionalne) samouprave i nadležnim tijelima državne vlasti </w:t>
      </w:r>
    </w:p>
    <w:p w14:paraId="7237D7DD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preko tijela Udruženja i POK-a predlagati tijelima HOK-a pokretanje inicijative za donošenje zakona, drugih propisa i mjera za potrebe obrtništva i malog poduzetništva</w:t>
      </w:r>
    </w:p>
    <w:p w14:paraId="6361379D" w14:textId="77777777" w:rsidR="00E13C32" w:rsidRPr="00E75263" w:rsidRDefault="00E13C3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razmatrati nacrte i prijedloge gospodarskih propisa i mjera za njihovu provedbu</w:t>
      </w:r>
    </w:p>
    <w:p w14:paraId="239F6578" w14:textId="77777777" w:rsidR="00E13C32" w:rsidRDefault="00B26672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koristiti se stručnom i</w:t>
      </w:r>
      <w:r w:rsidR="00E13C32" w:rsidRPr="00E75263">
        <w:rPr>
          <w:rFonts w:cs="Arial"/>
          <w:szCs w:val="24"/>
        </w:rPr>
        <w:t xml:space="preserve"> drugom pomoći Udruženja iz njegovog djelokruga</w:t>
      </w:r>
    </w:p>
    <w:p w14:paraId="3504617E" w14:textId="77777777" w:rsidR="00B773D1" w:rsidRDefault="00B773D1" w:rsidP="00E75263">
      <w:pPr>
        <w:pStyle w:val="Tijeloteksta3"/>
        <w:numPr>
          <w:ilvl w:val="0"/>
          <w:numId w:val="14"/>
        </w:numPr>
        <w:tabs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druga prava utvrđena Zakonom i ovim Statutom.</w:t>
      </w:r>
    </w:p>
    <w:p w14:paraId="041D01C2" w14:textId="77777777" w:rsidR="00B773D1" w:rsidRDefault="00B773D1" w:rsidP="00B773D1">
      <w:pPr>
        <w:pStyle w:val="Tijeloteksta3"/>
        <w:ind w:left="426"/>
        <w:rPr>
          <w:rFonts w:cs="Arial"/>
          <w:szCs w:val="24"/>
        </w:rPr>
      </w:pPr>
    </w:p>
    <w:p w14:paraId="67D920ED" w14:textId="77777777" w:rsidR="00B773D1" w:rsidRPr="00E75263" w:rsidRDefault="00B773D1" w:rsidP="00B773D1">
      <w:pPr>
        <w:pStyle w:val="Tijeloteksta3"/>
        <w:tabs>
          <w:tab w:val="num" w:pos="426"/>
        </w:tabs>
        <w:ind w:left="426"/>
        <w:rPr>
          <w:rFonts w:cs="Arial"/>
          <w:szCs w:val="24"/>
        </w:rPr>
      </w:pPr>
      <w:r>
        <w:rPr>
          <w:rFonts w:cs="Arial"/>
          <w:szCs w:val="24"/>
        </w:rPr>
        <w:t>Obveze članova Udruženja jesu:</w:t>
      </w:r>
    </w:p>
    <w:p w14:paraId="0FD11FCF" w14:textId="77777777" w:rsidR="00E13C32" w:rsidRPr="00E75263" w:rsidRDefault="00B773D1" w:rsidP="00B773D1">
      <w:pPr>
        <w:pStyle w:val="Tijeloteksta3"/>
        <w:numPr>
          <w:ilvl w:val="0"/>
          <w:numId w:val="38"/>
        </w:numPr>
        <w:tabs>
          <w:tab w:val="num" w:pos="426"/>
        </w:tabs>
        <w:rPr>
          <w:rFonts w:cs="Arial"/>
          <w:szCs w:val="24"/>
        </w:rPr>
      </w:pPr>
      <w:r>
        <w:rPr>
          <w:rFonts w:cs="Arial"/>
          <w:szCs w:val="24"/>
        </w:rPr>
        <w:t>P</w:t>
      </w:r>
      <w:r w:rsidR="00E13C32" w:rsidRPr="00E75263">
        <w:rPr>
          <w:rFonts w:cs="Arial"/>
          <w:szCs w:val="24"/>
        </w:rPr>
        <w:t>ridržavati se odredbi Statuta, odluka, zaključaka i drugih akata tijela udruženja, te razvijati međusobnu odgovornost za njihovu dosljednu provedbu, kao i za provedbu dogovorene politike komorskog sustava</w:t>
      </w:r>
    </w:p>
    <w:p w14:paraId="64BDF767" w14:textId="77777777" w:rsidR="00E13C32" w:rsidRPr="00E75263" w:rsidRDefault="00E13C32" w:rsidP="00B773D1">
      <w:pPr>
        <w:pStyle w:val="Tijeloteksta3"/>
        <w:numPr>
          <w:ilvl w:val="0"/>
          <w:numId w:val="38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uredno podmirivati komorski doprinos,</w:t>
      </w:r>
    </w:p>
    <w:p w14:paraId="66C914E4" w14:textId="77777777" w:rsidR="00E13C32" w:rsidRPr="00E75263" w:rsidRDefault="00E13C32" w:rsidP="00B773D1">
      <w:pPr>
        <w:pStyle w:val="Tijeloteksta3"/>
        <w:numPr>
          <w:ilvl w:val="0"/>
          <w:numId w:val="38"/>
        </w:numPr>
        <w:tabs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druga prava i obveze utvrđene Zakonom i ovim Statutom</w:t>
      </w:r>
    </w:p>
    <w:p w14:paraId="4B334CF0" w14:textId="77777777" w:rsidR="001539B7" w:rsidRPr="00E75263" w:rsidRDefault="004E02B5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Član Udruženja koji nije platio komorski doprinos, na način i u rokovima kako je to propisano Odlukom Skupštine Hrvatske obrtničke komore</w:t>
      </w:r>
      <w:r w:rsidR="00B26672" w:rsidRPr="00E75263">
        <w:rPr>
          <w:rFonts w:cs="Arial"/>
          <w:szCs w:val="24"/>
        </w:rPr>
        <w:t xml:space="preserve"> za dva tromjesečja</w:t>
      </w:r>
      <w:r w:rsidRPr="00E75263">
        <w:rPr>
          <w:rFonts w:cs="Arial"/>
          <w:szCs w:val="24"/>
        </w:rPr>
        <w:t xml:space="preserve">, do posljednjeg dana </w:t>
      </w:r>
      <w:r w:rsidR="004B492A" w:rsidRPr="00E75263">
        <w:rPr>
          <w:rFonts w:cs="Arial"/>
          <w:szCs w:val="24"/>
        </w:rPr>
        <w:t xml:space="preserve">drugog </w:t>
      </w:r>
      <w:r w:rsidRPr="00E75263">
        <w:rPr>
          <w:rFonts w:cs="Arial"/>
          <w:szCs w:val="24"/>
        </w:rPr>
        <w:t>tromjesečja, ne može biti član tijela i radnih tijela u jedinstvenom komorskom sustavu.</w:t>
      </w:r>
      <w:r w:rsidR="00FD4A5B" w:rsidRPr="00E75263">
        <w:rPr>
          <w:rFonts w:cs="Arial"/>
          <w:szCs w:val="24"/>
        </w:rPr>
        <w:t xml:space="preserve"> </w:t>
      </w:r>
    </w:p>
    <w:p w14:paraId="0A1B726D" w14:textId="77777777" w:rsidR="004E02B5" w:rsidRPr="00E75263" w:rsidRDefault="001472A3" w:rsidP="00E75263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>Č</w:t>
      </w:r>
      <w:r w:rsidR="00FF62C1">
        <w:rPr>
          <w:rFonts w:cs="Arial"/>
          <w:szCs w:val="24"/>
        </w:rPr>
        <w:t>la</w:t>
      </w:r>
      <w:r w:rsidR="004E02B5" w:rsidRPr="00E75263">
        <w:rPr>
          <w:rFonts w:cs="Arial"/>
          <w:szCs w:val="24"/>
        </w:rPr>
        <w:t>novi Udruženja svoje aktivno i pasivno pravo da biraju i budu birani u tijela i radna tijela udruženja obrtnika, područnih obrtničkih komora i Hrvatske obrtničke komore ostvaruju osobno i ovo pravo ne mogu prenositi na druge osobe</w:t>
      </w:r>
      <w:r>
        <w:rPr>
          <w:rFonts w:cs="Arial"/>
          <w:szCs w:val="24"/>
        </w:rPr>
        <w:t>, osim pravnih osoba koji to pravo ostvaruju putem osobe ovlaštene za predstavljanje i zastupanje pravne osobe upisane u Trgovački registar.</w:t>
      </w:r>
    </w:p>
    <w:p w14:paraId="5A016DE7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03E21A80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141F6357" w14:textId="77777777" w:rsidR="00E13C32" w:rsidRPr="00EB4C3F" w:rsidRDefault="00E13C32" w:rsidP="004B492A">
      <w:pPr>
        <w:pStyle w:val="Tijeloteksta3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>V</w:t>
      </w:r>
      <w:r w:rsidR="00E75263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SURADNJA S TIJELIMA JEDINICA LOKALNE I PODRUČNE (REGIONALNE) SAMOUPRAVE, TIJELIMA VLASTI I DRUGIM ORGANIZACIJAMA</w:t>
      </w:r>
    </w:p>
    <w:p w14:paraId="1332B4FC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1B55D9C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11.</w:t>
      </w:r>
    </w:p>
    <w:p w14:paraId="478F690D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63BDEA71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Udruženje u svom radu surađuje sa tijelima jedinicama lokalne samouprave u izgradnji gospodarskog sustava, određivanj</w:t>
      </w:r>
      <w:r w:rsidR="004B492A">
        <w:rPr>
          <w:rFonts w:cs="Arial"/>
          <w:szCs w:val="24"/>
        </w:rPr>
        <w:t>u</w:t>
      </w:r>
      <w:r w:rsidRPr="00EB4C3F">
        <w:rPr>
          <w:rFonts w:cs="Arial"/>
          <w:szCs w:val="24"/>
        </w:rPr>
        <w:t xml:space="preserve"> razvojne</w:t>
      </w:r>
      <w:r w:rsidR="004B492A">
        <w:rPr>
          <w:rFonts w:cs="Arial"/>
          <w:szCs w:val="24"/>
        </w:rPr>
        <w:t xml:space="preserve"> i tekuće gospodarske politike i rješavanju</w:t>
      </w:r>
      <w:r w:rsidRPr="00EB4C3F">
        <w:rPr>
          <w:rFonts w:cs="Arial"/>
          <w:szCs w:val="24"/>
        </w:rPr>
        <w:t xml:space="preserve"> drugih pitanja od značaja za obrtništvo, poduzetništvo te ukupno gospodarstvo jedinica lokalne samouprave.</w:t>
      </w:r>
    </w:p>
    <w:p w14:paraId="07D7DF46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lastRenderedPageBreak/>
        <w:t>Udruženje putem Područne obrtničke komore surađuje sa Županijom  i drugim institucijama koje djeluju na razini Županije.</w:t>
      </w:r>
    </w:p>
    <w:p w14:paraId="7F9D3B52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4DF9B02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12.</w:t>
      </w:r>
    </w:p>
    <w:p w14:paraId="7EE78947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138A6314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Putem POK-a i Hrvatske obrtničke komore Udruženje surađuje s tijelima državne vlasti, tijelima državne uprave i organizacijama koje djeluju na razini države i to u:</w:t>
      </w:r>
    </w:p>
    <w:p w14:paraId="3F07BA87" w14:textId="77777777" w:rsidR="00E13C32" w:rsidRPr="00EB4C3F" w:rsidRDefault="00E13C32" w:rsidP="00E75263">
      <w:pPr>
        <w:pStyle w:val="Tijeloteksta3"/>
        <w:numPr>
          <w:ilvl w:val="0"/>
          <w:numId w:val="15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Predlaganju i pokretanju inicijative za donošenje zakona te drugih propisa i mjera koje se odnose na uvjete privređivanja i jačanja obrtništva i poduzetništva unutar ukupnog gospodarskog sustava,</w:t>
      </w:r>
    </w:p>
    <w:p w14:paraId="268B92BA" w14:textId="77777777" w:rsidR="00E13C32" w:rsidRPr="00EB4C3F" w:rsidRDefault="00E13C32" w:rsidP="00E75263">
      <w:pPr>
        <w:pStyle w:val="Tijeloteksta3"/>
        <w:numPr>
          <w:ilvl w:val="0"/>
          <w:numId w:val="15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Razmatranju nacrta i prijedloga zakona te drugih propisa i mjera važnih za obrtništvo i poduzetništvo, te u davanju mišljenja, primjedaba i prijedloga kojima se uređuju radni uvjeti.</w:t>
      </w:r>
    </w:p>
    <w:p w14:paraId="5388C090" w14:textId="77777777" w:rsidR="00E13C32" w:rsidRPr="00EB4C3F" w:rsidRDefault="001472A3" w:rsidP="00E75263">
      <w:pPr>
        <w:pStyle w:val="Tijeloteksta3"/>
        <w:numPr>
          <w:ilvl w:val="0"/>
          <w:numId w:val="15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U sudjelovanj</w:t>
      </w:r>
      <w:r w:rsidR="00BD0F40">
        <w:rPr>
          <w:rFonts w:cs="Arial"/>
          <w:szCs w:val="24"/>
        </w:rPr>
        <w:t>u</w:t>
      </w:r>
      <w:r>
        <w:rPr>
          <w:rFonts w:cs="Arial"/>
          <w:szCs w:val="24"/>
        </w:rPr>
        <w:t xml:space="preserve"> kod u</w:t>
      </w:r>
      <w:r w:rsidR="00E13C32" w:rsidRPr="00EB4C3F">
        <w:rPr>
          <w:rFonts w:cs="Arial"/>
          <w:szCs w:val="24"/>
        </w:rPr>
        <w:t>tvrđivanj</w:t>
      </w:r>
      <w:r>
        <w:rPr>
          <w:rFonts w:cs="Arial"/>
          <w:szCs w:val="24"/>
        </w:rPr>
        <w:t xml:space="preserve">a ciljeva </w:t>
      </w:r>
      <w:r w:rsidR="00E13C32" w:rsidRPr="00EB4C3F">
        <w:rPr>
          <w:rFonts w:cs="Arial"/>
          <w:szCs w:val="24"/>
        </w:rPr>
        <w:t xml:space="preserve"> i provedbi gospodarske politike,</w:t>
      </w:r>
    </w:p>
    <w:p w14:paraId="405029BB" w14:textId="77777777" w:rsidR="00E13C32" w:rsidRPr="00EB4C3F" w:rsidRDefault="00E13C32" w:rsidP="00E75263">
      <w:pPr>
        <w:pStyle w:val="Tijeloteksta3"/>
        <w:numPr>
          <w:ilvl w:val="0"/>
          <w:numId w:val="15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Sudjelovanju kao partner i potpisnik pri sklapanju ugovora, odnosno donošenja gospodarskih mjera koje se odnose u prvom redu ili isključivo na obrtništvo.</w:t>
      </w:r>
    </w:p>
    <w:p w14:paraId="5E5DC778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4EBA2CF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13.</w:t>
      </w:r>
    </w:p>
    <w:p w14:paraId="575B1E6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5DAA0AC4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Udruženje surađuje sa znanstvenim, istraživačkim, stručnim, obrazovnim i drugim organizacijama i njihovim zajednicama gdje se primjena suvremenih i znanstvenih dostignuća može dovesti u funkciju razvoja i postizanja boljih rezultata u proizvodnji i poslovanju obrtništva i poduzetništva.</w:t>
      </w:r>
    </w:p>
    <w:p w14:paraId="5F6BE7A1" w14:textId="77777777" w:rsidR="00E13C32" w:rsidRPr="00EB4C3F" w:rsidRDefault="00E13C32" w:rsidP="00E13C32">
      <w:pPr>
        <w:pStyle w:val="Tijeloteksta3"/>
        <w:ind w:firstLine="720"/>
        <w:rPr>
          <w:rFonts w:cs="Arial"/>
          <w:szCs w:val="24"/>
        </w:rPr>
      </w:pPr>
    </w:p>
    <w:p w14:paraId="49A1F0F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14.</w:t>
      </w:r>
    </w:p>
    <w:p w14:paraId="64A52524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E8EBCE2" w14:textId="77777777" w:rsidR="00E13C32" w:rsidRPr="00E75263" w:rsidRDefault="00E13C32" w:rsidP="00E75263">
      <w:pPr>
        <w:pStyle w:val="Tijeloteksta3"/>
        <w:ind w:firstLine="567"/>
        <w:jc w:val="left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U interesu svojih članova, Udruženje </w:t>
      </w:r>
      <w:r w:rsidR="002C04F1" w:rsidRPr="00E75263">
        <w:rPr>
          <w:rFonts w:cs="Arial"/>
          <w:szCs w:val="24"/>
        </w:rPr>
        <w:t>može</w:t>
      </w:r>
      <w:r w:rsidRPr="00E75263">
        <w:rPr>
          <w:rFonts w:cs="Arial"/>
          <w:szCs w:val="24"/>
        </w:rPr>
        <w:t xml:space="preserve"> surađivati i povezivati se s ostalim udruženjima u Županiji, zemlji i inozemstvu i drugim asocijacijama, te organizirati različite oblike suradnje</w:t>
      </w:r>
      <w:r w:rsidR="002C04F1" w:rsidRPr="00E75263">
        <w:rPr>
          <w:rFonts w:cs="Arial"/>
          <w:szCs w:val="24"/>
        </w:rPr>
        <w:t>, o čemu izvještava Područnu obrtničku komoru.</w:t>
      </w:r>
    </w:p>
    <w:p w14:paraId="34F0E5AC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18A7BA79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75A97644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VI</w:t>
      </w:r>
      <w:r w:rsidR="00E75263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ORGANIZACIJA I TIJELA UDRUŽENJA</w:t>
      </w:r>
    </w:p>
    <w:p w14:paraId="012B0565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6A7A9C60" w14:textId="77777777" w:rsidR="00E13C32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15.</w:t>
      </w:r>
    </w:p>
    <w:p w14:paraId="7CCE00EA" w14:textId="77777777" w:rsidR="00E75263" w:rsidRPr="00EB4C3F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060607D9" w14:textId="77777777" w:rsidR="00E13C32" w:rsidRPr="00EB4C3F" w:rsidRDefault="00E13C32" w:rsidP="00E13C32">
      <w:pPr>
        <w:pStyle w:val="Tijeloteksta3"/>
        <w:ind w:firstLine="360"/>
        <w:rPr>
          <w:rFonts w:cs="Arial"/>
          <w:szCs w:val="24"/>
        </w:rPr>
      </w:pPr>
      <w:r w:rsidRPr="00EB4C3F">
        <w:rPr>
          <w:rFonts w:cs="Arial"/>
          <w:szCs w:val="24"/>
        </w:rPr>
        <w:t>Tijela Udruženja jesu:</w:t>
      </w:r>
    </w:p>
    <w:p w14:paraId="3067C69B" w14:textId="77777777" w:rsidR="00E13C32" w:rsidRPr="00EB4C3F" w:rsidRDefault="00E13C32" w:rsidP="00E75263">
      <w:pPr>
        <w:pStyle w:val="Tijeloteksta3"/>
        <w:numPr>
          <w:ilvl w:val="0"/>
          <w:numId w:val="16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Skupština</w:t>
      </w:r>
    </w:p>
    <w:p w14:paraId="183AF9AF" w14:textId="77777777" w:rsidR="00E13C32" w:rsidRPr="00EB4C3F" w:rsidRDefault="00E13C32" w:rsidP="00E75263">
      <w:pPr>
        <w:pStyle w:val="Tijeloteksta3"/>
        <w:numPr>
          <w:ilvl w:val="0"/>
          <w:numId w:val="16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Upravni odbor</w:t>
      </w:r>
    </w:p>
    <w:p w14:paraId="29896C18" w14:textId="77777777" w:rsidR="00E13C32" w:rsidRPr="00EB4C3F" w:rsidRDefault="00E13C32" w:rsidP="00E75263">
      <w:pPr>
        <w:pStyle w:val="Tijeloteksta3"/>
        <w:numPr>
          <w:ilvl w:val="0"/>
          <w:numId w:val="16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Nadzorni odbor</w:t>
      </w:r>
    </w:p>
    <w:p w14:paraId="18048D11" w14:textId="77777777" w:rsidR="00E13C32" w:rsidRPr="00EB4C3F" w:rsidRDefault="00E13C32" w:rsidP="00E75263">
      <w:pPr>
        <w:pStyle w:val="Tijeloteksta3"/>
        <w:numPr>
          <w:ilvl w:val="0"/>
          <w:numId w:val="16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Predsjednik</w:t>
      </w:r>
    </w:p>
    <w:p w14:paraId="01A48F6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16.</w:t>
      </w:r>
    </w:p>
    <w:p w14:paraId="211F4907" w14:textId="77777777" w:rsidR="00E13C32" w:rsidRPr="00E75263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84151C2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Skupština Udruženja je najviše tijelo upravljanja Udruženjem, a sačinjavaju je predstavnici članova Udruženja.</w:t>
      </w:r>
    </w:p>
    <w:p w14:paraId="0CEA5802" w14:textId="77777777" w:rsidR="00E75263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Skupština ima </w:t>
      </w:r>
      <w:r w:rsidR="00FD7829">
        <w:rPr>
          <w:rFonts w:cs="Arial"/>
          <w:szCs w:val="24"/>
        </w:rPr>
        <w:t>15</w:t>
      </w:r>
      <w:r w:rsidRPr="00E75263">
        <w:rPr>
          <w:rFonts w:cs="Arial"/>
          <w:szCs w:val="24"/>
        </w:rPr>
        <w:t xml:space="preserve"> član</w:t>
      </w:r>
      <w:r w:rsidR="004E02B5" w:rsidRPr="00E75263">
        <w:rPr>
          <w:rFonts w:cs="Arial"/>
          <w:szCs w:val="24"/>
        </w:rPr>
        <w:t>ova</w:t>
      </w:r>
      <w:r w:rsidRPr="00E75263">
        <w:rPr>
          <w:rFonts w:cs="Arial"/>
          <w:szCs w:val="24"/>
        </w:rPr>
        <w:t>.</w:t>
      </w:r>
    </w:p>
    <w:p w14:paraId="153EFC54" w14:textId="77777777" w:rsidR="007707C6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U Skupštini </w:t>
      </w:r>
      <w:r w:rsidR="002C04F1" w:rsidRPr="00E75263">
        <w:rPr>
          <w:rFonts w:cs="Arial"/>
          <w:szCs w:val="24"/>
        </w:rPr>
        <w:t>mora</w:t>
      </w:r>
      <w:r w:rsidR="00B24E04" w:rsidRPr="00E75263">
        <w:rPr>
          <w:rFonts w:cs="Arial"/>
          <w:szCs w:val="24"/>
        </w:rPr>
        <w:t xml:space="preserve"> </w:t>
      </w:r>
      <w:r w:rsidRPr="00E75263">
        <w:rPr>
          <w:rFonts w:cs="Arial"/>
          <w:szCs w:val="24"/>
        </w:rPr>
        <w:t>biti osigurana razmjerna teritorijalna, strukovna i brojčana zastupljenost članova Udruženja.</w:t>
      </w:r>
      <w:r w:rsidR="000864EC" w:rsidRPr="00E75263">
        <w:rPr>
          <w:rFonts w:cs="Arial"/>
          <w:szCs w:val="24"/>
        </w:rPr>
        <w:t xml:space="preserve"> </w:t>
      </w:r>
    </w:p>
    <w:p w14:paraId="2C62CD73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Sastav</w:t>
      </w:r>
      <w:r w:rsidR="004B492A" w:rsidRPr="00E75263">
        <w:rPr>
          <w:rFonts w:cs="Arial"/>
          <w:szCs w:val="24"/>
        </w:rPr>
        <w:t xml:space="preserve"> Skupštine, postupak</w:t>
      </w:r>
      <w:r w:rsidRPr="00E75263">
        <w:rPr>
          <w:rFonts w:cs="Arial"/>
          <w:szCs w:val="24"/>
        </w:rPr>
        <w:t xml:space="preserve"> i način izbora </w:t>
      </w:r>
      <w:r w:rsidR="004B492A" w:rsidRPr="00E75263">
        <w:rPr>
          <w:rFonts w:cs="Arial"/>
          <w:szCs w:val="24"/>
        </w:rPr>
        <w:t xml:space="preserve">članova Skupštine </w:t>
      </w:r>
      <w:r w:rsidRPr="00E75263">
        <w:rPr>
          <w:rFonts w:cs="Arial"/>
          <w:szCs w:val="24"/>
        </w:rPr>
        <w:t>uređuje se Odlukom o raspisivanju izbora.</w:t>
      </w:r>
    </w:p>
    <w:p w14:paraId="657091B0" w14:textId="77777777" w:rsidR="007B586E" w:rsidRPr="00E75263" w:rsidRDefault="007B586E" w:rsidP="00E75263">
      <w:pPr>
        <w:ind w:firstLine="567"/>
        <w:jc w:val="both"/>
        <w:rPr>
          <w:rFonts w:ascii="Arial" w:hAnsi="Arial" w:cs="Arial"/>
          <w:sz w:val="24"/>
          <w:szCs w:val="24"/>
          <w:lang w:val="hr-HR"/>
        </w:rPr>
      </w:pPr>
      <w:r w:rsidRPr="00E75263">
        <w:rPr>
          <w:rFonts w:ascii="Arial" w:hAnsi="Arial" w:cs="Arial"/>
          <w:sz w:val="24"/>
          <w:szCs w:val="24"/>
          <w:lang w:val="hr-HR"/>
        </w:rPr>
        <w:t xml:space="preserve">Izbor predstavnika u Skupštinu </w:t>
      </w:r>
      <w:r w:rsidR="002C04F1" w:rsidRPr="00E75263">
        <w:rPr>
          <w:rFonts w:ascii="Arial" w:hAnsi="Arial" w:cs="Arial"/>
          <w:sz w:val="24"/>
          <w:szCs w:val="24"/>
          <w:lang w:val="hr-HR"/>
        </w:rPr>
        <w:t>vrše</w:t>
      </w:r>
      <w:r w:rsidRPr="00E75263">
        <w:rPr>
          <w:rFonts w:ascii="Arial" w:hAnsi="Arial" w:cs="Arial"/>
          <w:sz w:val="24"/>
          <w:szCs w:val="24"/>
          <w:lang w:val="hr-HR"/>
        </w:rPr>
        <w:t xml:space="preserve"> </w:t>
      </w:r>
      <w:r w:rsidR="002C04F1" w:rsidRPr="00E75263">
        <w:rPr>
          <w:rFonts w:ascii="Arial" w:hAnsi="Arial" w:cs="Arial"/>
          <w:sz w:val="24"/>
          <w:szCs w:val="24"/>
          <w:lang w:val="hr-HR"/>
        </w:rPr>
        <w:t>cehovi</w:t>
      </w:r>
      <w:r w:rsidRPr="00E75263">
        <w:rPr>
          <w:rFonts w:ascii="Arial" w:hAnsi="Arial" w:cs="Arial"/>
          <w:sz w:val="24"/>
          <w:szCs w:val="24"/>
          <w:lang w:val="hr-HR"/>
        </w:rPr>
        <w:t xml:space="preserve"> Udruženja</w:t>
      </w:r>
      <w:r w:rsidR="002C04F1" w:rsidRPr="00E75263">
        <w:rPr>
          <w:rFonts w:ascii="Arial" w:hAnsi="Arial" w:cs="Arial"/>
          <w:sz w:val="24"/>
          <w:szCs w:val="24"/>
          <w:lang w:val="hr-HR"/>
        </w:rPr>
        <w:t>,</w:t>
      </w:r>
      <w:r w:rsidRPr="00E75263">
        <w:rPr>
          <w:rFonts w:ascii="Arial" w:hAnsi="Arial" w:cs="Arial"/>
          <w:sz w:val="24"/>
          <w:szCs w:val="24"/>
          <w:lang w:val="hr-HR"/>
        </w:rPr>
        <w:t xml:space="preserve"> vodeći računa o teritorijalnoj, strukovnoj i brojčanoj zastupljenosti članova.</w:t>
      </w:r>
    </w:p>
    <w:p w14:paraId="2A91EFC5" w14:textId="77777777" w:rsidR="002C04F1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U cilju osiguranja jedinstvenog funkcioniranja komorskog sustava izbori i konstituiranje tijela Udruženja moraju se provesti 45 dana prije</w:t>
      </w:r>
      <w:r w:rsidR="004E02B5" w:rsidRPr="00E75263">
        <w:rPr>
          <w:rFonts w:cs="Arial"/>
          <w:szCs w:val="24"/>
        </w:rPr>
        <w:t xml:space="preserve"> isteka mandata Skupštine POK-a, a najkasnije do</w:t>
      </w:r>
      <w:r w:rsidR="004B492A" w:rsidRPr="00E75263">
        <w:rPr>
          <w:rFonts w:cs="Arial"/>
          <w:szCs w:val="24"/>
        </w:rPr>
        <w:t>15. listopada</w:t>
      </w:r>
      <w:r w:rsidR="004E02B5" w:rsidRPr="00E75263">
        <w:rPr>
          <w:rFonts w:cs="Arial"/>
          <w:szCs w:val="24"/>
        </w:rPr>
        <w:t xml:space="preserve">. </w:t>
      </w:r>
    </w:p>
    <w:p w14:paraId="3BA82272" w14:textId="77777777" w:rsidR="004E02B5" w:rsidRPr="00EB4C3F" w:rsidRDefault="004E02B5" w:rsidP="00E13C32">
      <w:pPr>
        <w:pStyle w:val="Tijeloteksta3"/>
        <w:rPr>
          <w:rFonts w:cs="Arial"/>
          <w:szCs w:val="24"/>
        </w:rPr>
      </w:pPr>
    </w:p>
    <w:p w14:paraId="3C3E4D0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7B586E">
        <w:rPr>
          <w:rFonts w:cs="Arial"/>
          <w:szCs w:val="24"/>
        </w:rPr>
        <w:t>Članak 17.</w:t>
      </w:r>
    </w:p>
    <w:p w14:paraId="3D1CCDD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510BC72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Mandat predstavnika u Skupštini traje 4 godine, s pravom ponovnog izbora. </w:t>
      </w:r>
    </w:p>
    <w:p w14:paraId="3E1A1C02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Mandat predstavnika u Skupštini prestaje i prije isteka roka na koji je izabran:</w:t>
      </w:r>
    </w:p>
    <w:p w14:paraId="0AB15438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ako ga opozove tijelo koje ga je izabralo,</w:t>
      </w:r>
    </w:p>
    <w:p w14:paraId="4FF89380" w14:textId="77777777" w:rsidR="001001F9" w:rsidRPr="00E75263" w:rsidRDefault="004E02B5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nasta</w:t>
      </w:r>
      <w:r w:rsidR="00535836" w:rsidRPr="00E75263">
        <w:rPr>
          <w:rFonts w:cs="Arial"/>
          <w:szCs w:val="24"/>
        </w:rPr>
        <w:t>nkom okolnosti iz čl. 10. st.</w:t>
      </w:r>
      <w:r w:rsidR="001472A3">
        <w:rPr>
          <w:rFonts w:cs="Arial"/>
          <w:szCs w:val="24"/>
        </w:rPr>
        <w:t>3</w:t>
      </w:r>
      <w:r w:rsidR="00535836" w:rsidRPr="00E75263">
        <w:rPr>
          <w:rFonts w:cs="Arial"/>
          <w:szCs w:val="24"/>
        </w:rPr>
        <w:t xml:space="preserve">. </w:t>
      </w:r>
    </w:p>
    <w:p w14:paraId="0E3F8752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gubitkom statusa člana Udruženja,</w:t>
      </w:r>
    </w:p>
    <w:p w14:paraId="363704E5" w14:textId="77777777" w:rsidR="001A326B" w:rsidRPr="00E75263" w:rsidRDefault="001A326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odlukom Suda časti Hrvatske obrtničke komore,</w:t>
      </w:r>
    </w:p>
    <w:p w14:paraId="77C39031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ostavkom</w:t>
      </w:r>
      <w:r w:rsidR="001A326B" w:rsidRPr="00E75263">
        <w:rPr>
          <w:rFonts w:cs="Arial"/>
          <w:szCs w:val="24"/>
        </w:rPr>
        <w:t>,</w:t>
      </w:r>
    </w:p>
    <w:p w14:paraId="247FA130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smrću.</w:t>
      </w:r>
    </w:p>
    <w:p w14:paraId="4F576BCE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67CF8E9B" w14:textId="77777777" w:rsidR="00BD0F40" w:rsidRDefault="00BD0F40" w:rsidP="00E13C32">
      <w:pPr>
        <w:pStyle w:val="Tijeloteksta3"/>
        <w:jc w:val="center"/>
        <w:rPr>
          <w:rFonts w:cs="Arial"/>
          <w:szCs w:val="24"/>
        </w:rPr>
      </w:pPr>
    </w:p>
    <w:p w14:paraId="209EC92C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06984FF0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1C3F7172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48EFF24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C90A76">
        <w:rPr>
          <w:rFonts w:cs="Arial"/>
          <w:szCs w:val="24"/>
        </w:rPr>
        <w:t>Članak 18.</w:t>
      </w:r>
    </w:p>
    <w:p w14:paraId="382ECC7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6679573" w14:textId="77777777" w:rsidR="00E13C32" w:rsidRPr="00E75263" w:rsidRDefault="00E13C32" w:rsidP="00E13C32">
      <w:pPr>
        <w:pStyle w:val="Tijeloteksta3"/>
        <w:ind w:firstLine="720"/>
        <w:rPr>
          <w:rFonts w:cs="Arial"/>
          <w:szCs w:val="24"/>
        </w:rPr>
      </w:pPr>
      <w:r w:rsidRPr="00E75263">
        <w:rPr>
          <w:rFonts w:cs="Arial"/>
          <w:szCs w:val="24"/>
        </w:rPr>
        <w:t>Skupština donosi:</w:t>
      </w:r>
    </w:p>
    <w:p w14:paraId="7EDD45E6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Statut</w:t>
      </w:r>
    </w:p>
    <w:p w14:paraId="09CF82C4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Program rada</w:t>
      </w:r>
    </w:p>
    <w:p w14:paraId="78D85691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Financijski proračun,</w:t>
      </w:r>
    </w:p>
    <w:p w14:paraId="1E7DEFD0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Odluku o raspisivanju izbora,</w:t>
      </w:r>
    </w:p>
    <w:p w14:paraId="6065D135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Poslovnik o radu Skupštine,</w:t>
      </w:r>
    </w:p>
    <w:p w14:paraId="3D17C581" w14:textId="77777777" w:rsidR="00C90A76" w:rsidRDefault="00C90A76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pravilnik o materijalno-financijskom poslovanju</w:t>
      </w:r>
    </w:p>
    <w:p w14:paraId="5400CB3E" w14:textId="77777777" w:rsidR="001472A3" w:rsidRDefault="001472A3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odluku o izboru i opozivu predstavnika u Skupštinu POK-a</w:t>
      </w:r>
    </w:p>
    <w:p w14:paraId="3D81DA26" w14:textId="77777777" w:rsidR="001472A3" w:rsidRDefault="001472A3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odluke kojima odlučuje o drugim pitanjima iz svoje nadležnosti.</w:t>
      </w:r>
    </w:p>
    <w:p w14:paraId="399AA85D" w14:textId="77777777" w:rsidR="001472A3" w:rsidRPr="00E75263" w:rsidRDefault="001472A3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 xml:space="preserve">        Skupština odlučuje o:</w:t>
      </w:r>
    </w:p>
    <w:p w14:paraId="7D39D957" w14:textId="77777777" w:rsidR="002C04F1" w:rsidRPr="00E75263" w:rsidRDefault="00C90A76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 prihvaćanju godišnjeg</w:t>
      </w:r>
      <w:r w:rsidR="00E13C32" w:rsidRPr="00E75263">
        <w:rPr>
          <w:rFonts w:cs="Arial"/>
          <w:szCs w:val="24"/>
        </w:rPr>
        <w:t xml:space="preserve"> izvještaj</w:t>
      </w:r>
      <w:r w:rsidRPr="00E75263">
        <w:rPr>
          <w:rFonts w:cs="Arial"/>
          <w:szCs w:val="24"/>
        </w:rPr>
        <w:t>a o radu i završnog</w:t>
      </w:r>
      <w:r w:rsidR="00E13C32" w:rsidRPr="00E75263">
        <w:rPr>
          <w:rFonts w:cs="Arial"/>
          <w:szCs w:val="24"/>
        </w:rPr>
        <w:t xml:space="preserve"> račun</w:t>
      </w:r>
      <w:r w:rsidRPr="00E75263">
        <w:rPr>
          <w:rFonts w:cs="Arial"/>
          <w:szCs w:val="24"/>
        </w:rPr>
        <w:t>a</w:t>
      </w:r>
      <w:r w:rsidR="00E13C32" w:rsidRPr="00E75263">
        <w:rPr>
          <w:rFonts w:cs="Arial"/>
          <w:szCs w:val="24"/>
        </w:rPr>
        <w:t xml:space="preserve"> Udruženja,</w:t>
      </w:r>
    </w:p>
    <w:p w14:paraId="2F53CB7A" w14:textId="77777777" w:rsidR="00C90A76" w:rsidRPr="00E75263" w:rsidRDefault="00C90A76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 osnivanju pravnih osoba za izvršavanje zadataka jedinstvenog komorskog sustava</w:t>
      </w:r>
      <w:r w:rsidR="00116420" w:rsidRPr="00E75263">
        <w:rPr>
          <w:rFonts w:cs="Arial"/>
          <w:szCs w:val="24"/>
        </w:rPr>
        <w:t>,</w:t>
      </w:r>
    </w:p>
    <w:p w14:paraId="3CB1DE50" w14:textId="77777777" w:rsidR="00116420" w:rsidRPr="00E75263" w:rsidRDefault="00116420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 kupnji i prodaji nekretnina,</w:t>
      </w:r>
    </w:p>
    <w:p w14:paraId="0EAA787C" w14:textId="77777777" w:rsidR="001472A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 najznačajnijim pitanjima obrtništva</w:t>
      </w:r>
      <w:r w:rsidR="00EF5A4E">
        <w:rPr>
          <w:rFonts w:cs="Arial"/>
          <w:szCs w:val="24"/>
        </w:rPr>
        <w:t>.</w:t>
      </w:r>
    </w:p>
    <w:p w14:paraId="3CDCE338" w14:textId="77777777" w:rsidR="00E13C32" w:rsidRPr="00E75263" w:rsidRDefault="001472A3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 xml:space="preserve">        </w:t>
      </w:r>
      <w:r w:rsidR="00573E75">
        <w:rPr>
          <w:rFonts w:cs="Arial"/>
          <w:szCs w:val="24"/>
        </w:rPr>
        <w:t>Skupština imenuje i razrješava:</w:t>
      </w:r>
    </w:p>
    <w:p w14:paraId="0105C1B3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Predsjednika Udruženja,</w:t>
      </w:r>
    </w:p>
    <w:p w14:paraId="54E4A826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Potpredsjednika Udruženja,</w:t>
      </w:r>
    </w:p>
    <w:p w14:paraId="63139584" w14:textId="77777777" w:rsidR="00E13C32" w:rsidRPr="00E75263" w:rsidRDefault="00C90A76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članov</w:t>
      </w:r>
      <w:r w:rsidR="00EF5A4E">
        <w:rPr>
          <w:rFonts w:cs="Arial"/>
          <w:szCs w:val="24"/>
        </w:rPr>
        <w:t>e</w:t>
      </w:r>
      <w:r w:rsidR="00E13C32" w:rsidRPr="00E75263">
        <w:rPr>
          <w:rFonts w:cs="Arial"/>
          <w:szCs w:val="24"/>
        </w:rPr>
        <w:t xml:space="preserve"> Upravnog odbora,</w:t>
      </w:r>
    </w:p>
    <w:p w14:paraId="015BDAD9" w14:textId="77777777" w:rsidR="00E13C32" w:rsidRPr="00E75263" w:rsidRDefault="00C90A76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članov</w:t>
      </w:r>
      <w:r w:rsidR="00EF5A4E">
        <w:rPr>
          <w:rFonts w:cs="Arial"/>
          <w:szCs w:val="24"/>
        </w:rPr>
        <w:t>e</w:t>
      </w:r>
      <w:r w:rsidRPr="00E75263">
        <w:rPr>
          <w:rFonts w:cs="Arial"/>
          <w:szCs w:val="24"/>
        </w:rPr>
        <w:t xml:space="preserve"> </w:t>
      </w:r>
      <w:r w:rsidR="00E13C32" w:rsidRPr="00E75263">
        <w:rPr>
          <w:rFonts w:cs="Arial"/>
          <w:szCs w:val="24"/>
        </w:rPr>
        <w:t>Nadzornog odbora</w:t>
      </w:r>
      <w:r w:rsidR="00EF5A4E">
        <w:rPr>
          <w:rFonts w:cs="Arial"/>
          <w:szCs w:val="24"/>
        </w:rPr>
        <w:t>.</w:t>
      </w:r>
    </w:p>
    <w:p w14:paraId="3BE76DE8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3870242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19.</w:t>
      </w:r>
    </w:p>
    <w:p w14:paraId="41283E1E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3FE3DD17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Sjednice Skupštine sazivaju se najmanje dva puta godišnje.</w:t>
      </w:r>
    </w:p>
    <w:p w14:paraId="23A58D2E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Sjednicu Skupštine saziva i njome predsjedava Predsjednik Udruženja.</w:t>
      </w:r>
    </w:p>
    <w:p w14:paraId="2125DEAD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Sjednica Skupštine mora se sazvati i na zahtjev:</w:t>
      </w:r>
    </w:p>
    <w:p w14:paraId="44DC58D5" w14:textId="77777777" w:rsidR="00E13C32" w:rsidRPr="00EB4C3F" w:rsidRDefault="00E13C32" w:rsidP="00E75263">
      <w:pPr>
        <w:pStyle w:val="Tijeloteksta3"/>
        <w:numPr>
          <w:ilvl w:val="0"/>
          <w:numId w:val="18"/>
        </w:numPr>
        <w:tabs>
          <w:tab w:val="clear" w:pos="180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Nadzornog odbora</w:t>
      </w:r>
    </w:p>
    <w:p w14:paraId="5448AFE1" w14:textId="77777777" w:rsidR="00E13C32" w:rsidRPr="00EB4C3F" w:rsidRDefault="00E13C32" w:rsidP="00E75263">
      <w:pPr>
        <w:pStyle w:val="Tijeloteksta3"/>
        <w:numPr>
          <w:ilvl w:val="0"/>
          <w:numId w:val="18"/>
        </w:numPr>
        <w:tabs>
          <w:tab w:val="clear" w:pos="180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Upravnog odbora</w:t>
      </w:r>
    </w:p>
    <w:p w14:paraId="0390360A" w14:textId="77777777" w:rsidR="00E13C32" w:rsidRPr="00EB4C3F" w:rsidRDefault="00E13C32" w:rsidP="00E75263">
      <w:pPr>
        <w:pStyle w:val="Tijeloteksta3"/>
        <w:numPr>
          <w:ilvl w:val="0"/>
          <w:numId w:val="18"/>
        </w:numPr>
        <w:tabs>
          <w:tab w:val="clear" w:pos="180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Najmanje 1/3 članova Skupštine</w:t>
      </w:r>
    </w:p>
    <w:p w14:paraId="4E75D54E" w14:textId="77777777" w:rsidR="00E13C32" w:rsidRPr="00EB4C3F" w:rsidRDefault="00E13C32" w:rsidP="00E75263">
      <w:pPr>
        <w:pStyle w:val="Tijeloteksta3"/>
        <w:numPr>
          <w:ilvl w:val="0"/>
          <w:numId w:val="18"/>
        </w:numPr>
        <w:tabs>
          <w:tab w:val="clear" w:pos="180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POK-e</w:t>
      </w:r>
    </w:p>
    <w:p w14:paraId="1984E99B" w14:textId="77777777" w:rsidR="00176F82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Podnositelj zahtjeva dužan je svoj zahtjev pismeno obrazložiti.</w:t>
      </w:r>
    </w:p>
    <w:p w14:paraId="1B0291BD" w14:textId="77777777" w:rsidR="00176F82" w:rsidRDefault="00176F82" w:rsidP="00E75263">
      <w:pPr>
        <w:pStyle w:val="Tijeloteksta3"/>
        <w:ind w:firstLine="567"/>
        <w:rPr>
          <w:rFonts w:cs="Arial"/>
        </w:rPr>
      </w:pPr>
      <w:r w:rsidRPr="00B20833">
        <w:rPr>
          <w:rFonts w:cs="Arial"/>
        </w:rPr>
        <w:t xml:space="preserve">U slučaju iz stavka 3. ovog članka, Predsjednik </w:t>
      </w:r>
      <w:r>
        <w:rPr>
          <w:rFonts w:cs="Arial"/>
        </w:rPr>
        <w:t>Udruženja</w:t>
      </w:r>
      <w:r w:rsidRPr="00B20833">
        <w:rPr>
          <w:rFonts w:cs="Arial"/>
        </w:rPr>
        <w:t xml:space="preserve"> je dužan sazvati i održati sjednicu Skupštine najkasnije u roku od 30 dana od dana zaprimanja p</w:t>
      </w:r>
      <w:r w:rsidR="00E75263">
        <w:rPr>
          <w:rFonts w:cs="Arial"/>
        </w:rPr>
        <w:t>isanog i obrazloženog zahtjeva.</w:t>
      </w:r>
    </w:p>
    <w:p w14:paraId="4C9DBC80" w14:textId="77777777" w:rsidR="00176F82" w:rsidRPr="00176F82" w:rsidRDefault="00176F82" w:rsidP="00E75263">
      <w:pPr>
        <w:pStyle w:val="Tijeloteksta3"/>
        <w:ind w:firstLine="567"/>
        <w:rPr>
          <w:rFonts w:cs="Arial"/>
          <w:szCs w:val="24"/>
        </w:rPr>
      </w:pPr>
      <w:r w:rsidRPr="00B20833">
        <w:rPr>
          <w:rFonts w:cs="Arial"/>
        </w:rPr>
        <w:t xml:space="preserve">Ako predsjednik </w:t>
      </w:r>
      <w:r>
        <w:rPr>
          <w:rFonts w:cs="Arial"/>
        </w:rPr>
        <w:t>Udruženja</w:t>
      </w:r>
      <w:r w:rsidRPr="00B20833">
        <w:rPr>
          <w:rFonts w:cs="Arial"/>
        </w:rPr>
        <w:t xml:space="preserve"> ne sazove sjednicu Skupštine  u roku, sjednicu može sazvati predsjednik Nadzornog odbora ili pisano ovlašteni predstavnik Upravnog odbora </w:t>
      </w:r>
      <w:r w:rsidRPr="00B20833">
        <w:rPr>
          <w:rFonts w:cs="Arial"/>
        </w:rPr>
        <w:lastRenderedPageBreak/>
        <w:t>odnosno pisano ovlašteni predstavnik jedne trećine (1/3) članova Skupštine u naknadnom roku od 15 dana.</w:t>
      </w:r>
    </w:p>
    <w:p w14:paraId="5A556738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965BEB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20.</w:t>
      </w:r>
    </w:p>
    <w:p w14:paraId="6F513CA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A8FCC66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Skupština može pravovaljano odlučivati ako je sjednici nazočno više od polovice članova Skupštine.</w:t>
      </w:r>
    </w:p>
    <w:p w14:paraId="19A12BB7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Skupština odlučuje većinom glasova nazočnih članova, a kada odlučuje o </w:t>
      </w:r>
      <w:r w:rsidR="001A326B">
        <w:rPr>
          <w:rFonts w:cs="Arial"/>
          <w:szCs w:val="24"/>
        </w:rPr>
        <w:t>Statutu, o raspisivanju izbora,</w:t>
      </w:r>
      <w:r w:rsidRPr="00EB4C3F">
        <w:rPr>
          <w:rFonts w:cs="Arial"/>
          <w:szCs w:val="24"/>
        </w:rPr>
        <w:t xml:space="preserve"> financijskom proračunu, </w:t>
      </w:r>
      <w:r w:rsidR="001A326B">
        <w:rPr>
          <w:rFonts w:cs="Arial"/>
          <w:szCs w:val="24"/>
        </w:rPr>
        <w:t xml:space="preserve">spajanju i </w:t>
      </w:r>
      <w:r w:rsidRPr="00EB4C3F">
        <w:rPr>
          <w:rFonts w:cs="Arial"/>
          <w:szCs w:val="24"/>
        </w:rPr>
        <w:t>osnivanju udruženja obrtnika</w:t>
      </w:r>
      <w:r w:rsidR="003926E3" w:rsidRPr="003926E3">
        <w:rPr>
          <w:rFonts w:cs="Arial"/>
          <w:szCs w:val="24"/>
        </w:rPr>
        <w:t xml:space="preserve"> </w:t>
      </w:r>
      <w:r w:rsidR="003926E3">
        <w:rPr>
          <w:rFonts w:cs="Arial"/>
          <w:szCs w:val="24"/>
        </w:rPr>
        <w:t xml:space="preserve">te kod ponovnog odlučivanja o odlukama obustavljenim </w:t>
      </w:r>
      <w:r w:rsidR="003926E3" w:rsidRPr="003926E3">
        <w:rPr>
          <w:rFonts w:cs="Arial"/>
          <w:szCs w:val="24"/>
        </w:rPr>
        <w:t>na prijedlog Predsjednika Udruženja, Područne komore ili HOK-a</w:t>
      </w:r>
      <w:r w:rsidRPr="00EB4C3F">
        <w:rPr>
          <w:rFonts w:cs="Arial"/>
          <w:szCs w:val="24"/>
        </w:rPr>
        <w:t>, potrebna je većina glasova svih članova Skupštine.</w:t>
      </w:r>
    </w:p>
    <w:p w14:paraId="5716C9F8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Član Skupštine koji se ne složi s prihvaćenom odlukom, može izdvojiti svoje mišljenje.</w:t>
      </w:r>
    </w:p>
    <w:p w14:paraId="204F1BAB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Rad Skupštine uređuje se Poslovnikom.</w:t>
      </w:r>
    </w:p>
    <w:p w14:paraId="15E52A2B" w14:textId="77777777" w:rsidR="001A326B" w:rsidRDefault="001A326B" w:rsidP="00E13C32">
      <w:pPr>
        <w:pStyle w:val="Tijeloteksta3"/>
        <w:rPr>
          <w:rFonts w:cs="Arial"/>
          <w:szCs w:val="24"/>
        </w:rPr>
      </w:pPr>
    </w:p>
    <w:p w14:paraId="138F6C32" w14:textId="77777777" w:rsidR="001A326B" w:rsidRDefault="001A326B" w:rsidP="00E13C32">
      <w:pPr>
        <w:pStyle w:val="Tijeloteksta3"/>
        <w:rPr>
          <w:rFonts w:cs="Arial"/>
          <w:szCs w:val="24"/>
        </w:rPr>
      </w:pPr>
    </w:p>
    <w:p w14:paraId="003672F7" w14:textId="77777777" w:rsidR="00E75263" w:rsidRDefault="00E75263" w:rsidP="00E13C32">
      <w:pPr>
        <w:pStyle w:val="Tijeloteksta3"/>
        <w:rPr>
          <w:rFonts w:cs="Arial"/>
          <w:szCs w:val="24"/>
        </w:rPr>
      </w:pPr>
    </w:p>
    <w:p w14:paraId="43E51511" w14:textId="77777777" w:rsidR="00E75263" w:rsidRDefault="00E75263" w:rsidP="00E13C32">
      <w:pPr>
        <w:pStyle w:val="Tijeloteksta3"/>
        <w:rPr>
          <w:rFonts w:cs="Arial"/>
          <w:szCs w:val="24"/>
        </w:rPr>
      </w:pPr>
    </w:p>
    <w:p w14:paraId="466614E1" w14:textId="77777777" w:rsidR="00E75263" w:rsidRPr="00EB4C3F" w:rsidRDefault="00E75263" w:rsidP="00E13C32">
      <w:pPr>
        <w:pStyle w:val="Tijeloteksta3"/>
        <w:rPr>
          <w:rFonts w:cs="Arial"/>
          <w:szCs w:val="24"/>
        </w:rPr>
      </w:pPr>
    </w:p>
    <w:p w14:paraId="553BCC96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VII</w:t>
      </w:r>
      <w:r w:rsidR="00E75263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UPRAVNI ODBOR</w:t>
      </w:r>
    </w:p>
    <w:p w14:paraId="72246FF4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7AE7DF3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21.</w:t>
      </w:r>
    </w:p>
    <w:p w14:paraId="2C6A6F3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A3A2432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Udruženje ima Upravni odbor.</w:t>
      </w:r>
    </w:p>
    <w:p w14:paraId="738B4C02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Upravni odbor ima </w:t>
      </w:r>
      <w:r w:rsidR="007418A3">
        <w:rPr>
          <w:rFonts w:cs="Arial"/>
          <w:szCs w:val="24"/>
        </w:rPr>
        <w:t>9</w:t>
      </w:r>
      <w:r w:rsidRPr="00E75263">
        <w:rPr>
          <w:rFonts w:cs="Arial"/>
          <w:szCs w:val="24"/>
        </w:rPr>
        <w:t xml:space="preserve"> članova.</w:t>
      </w:r>
      <w:r w:rsidR="00C90A76" w:rsidRPr="00E75263">
        <w:rPr>
          <w:rFonts w:cs="Arial"/>
          <w:szCs w:val="24"/>
        </w:rPr>
        <w:t xml:space="preserve"> </w:t>
      </w:r>
    </w:p>
    <w:p w14:paraId="41EFCB42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Članove Upravnog odbora imenuje i razrješava Skupština na prijedlog </w:t>
      </w:r>
      <w:r w:rsidR="00176F82" w:rsidRPr="00E75263">
        <w:rPr>
          <w:rFonts w:cs="Arial"/>
          <w:szCs w:val="24"/>
        </w:rPr>
        <w:t xml:space="preserve">cehova </w:t>
      </w:r>
      <w:r w:rsidR="00C90A76" w:rsidRPr="00E75263">
        <w:rPr>
          <w:rFonts w:cs="Arial"/>
          <w:szCs w:val="24"/>
        </w:rPr>
        <w:t xml:space="preserve">i </w:t>
      </w:r>
      <w:r w:rsidR="007418A3">
        <w:rPr>
          <w:rFonts w:cs="Arial"/>
          <w:szCs w:val="24"/>
        </w:rPr>
        <w:t xml:space="preserve">1 </w:t>
      </w:r>
      <w:r w:rsidR="00C90A76" w:rsidRPr="00E75263">
        <w:rPr>
          <w:rFonts w:cs="Arial"/>
          <w:szCs w:val="24"/>
        </w:rPr>
        <w:t>člana po prijedlogu Predsjednika Udruženja.</w:t>
      </w:r>
    </w:p>
    <w:p w14:paraId="2755776C" w14:textId="77777777" w:rsidR="00176F82" w:rsidRDefault="00176F8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Broj članova Upravnog odbora uvijek mora biti neparan.</w:t>
      </w:r>
    </w:p>
    <w:p w14:paraId="14D338E9" w14:textId="77777777" w:rsidR="003D275D" w:rsidRPr="00E75263" w:rsidRDefault="003D275D" w:rsidP="00E75263">
      <w:pPr>
        <w:pStyle w:val="Tijeloteksta3"/>
        <w:ind w:firstLine="567"/>
        <w:rPr>
          <w:rFonts w:cs="Arial"/>
          <w:szCs w:val="24"/>
        </w:rPr>
      </w:pPr>
    </w:p>
    <w:p w14:paraId="063B11D9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22.</w:t>
      </w:r>
    </w:p>
    <w:p w14:paraId="2328651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5FBAB9C2" w14:textId="77777777" w:rsidR="00E13C32" w:rsidRPr="00EB4C3F" w:rsidRDefault="00D25F0E" w:rsidP="00E75263">
      <w:pPr>
        <w:pStyle w:val="Tijeloteksta3"/>
        <w:ind w:firstLine="567"/>
        <w:rPr>
          <w:rFonts w:cs="Arial"/>
          <w:szCs w:val="24"/>
        </w:rPr>
      </w:pPr>
      <w:r w:rsidRPr="00D25F0E">
        <w:rPr>
          <w:rFonts w:cs="Arial"/>
          <w:szCs w:val="24"/>
        </w:rPr>
        <w:t xml:space="preserve">U radu Upravnog odbora i njegovih radnih tijela bez prava odlučivanja mogu sudjelovati članovi tijela </w:t>
      </w:r>
      <w:r>
        <w:rPr>
          <w:rFonts w:cs="Arial"/>
          <w:szCs w:val="24"/>
        </w:rPr>
        <w:t>Udruženja</w:t>
      </w:r>
      <w:r w:rsidRPr="00D25F0E">
        <w:rPr>
          <w:rFonts w:cs="Arial"/>
          <w:szCs w:val="24"/>
        </w:rPr>
        <w:t xml:space="preserve">, predstavnici cehova kada su na dnevnom redu pitanja od interesa za njihovu djelatnost, po potrebi drugi članovi </w:t>
      </w:r>
      <w:r>
        <w:rPr>
          <w:rFonts w:cs="Arial"/>
          <w:szCs w:val="24"/>
        </w:rPr>
        <w:t>Udruženja</w:t>
      </w:r>
      <w:r w:rsidRPr="00D25F0E">
        <w:rPr>
          <w:rFonts w:cs="Arial"/>
          <w:szCs w:val="24"/>
        </w:rPr>
        <w:t xml:space="preserve">, te djelatnici </w:t>
      </w:r>
      <w:r>
        <w:rPr>
          <w:rFonts w:cs="Arial"/>
          <w:szCs w:val="24"/>
        </w:rPr>
        <w:t>stručne službe</w:t>
      </w:r>
      <w:r w:rsidRPr="00D25F0E">
        <w:rPr>
          <w:rFonts w:cs="Arial"/>
          <w:szCs w:val="24"/>
        </w:rPr>
        <w:t>.</w:t>
      </w:r>
    </w:p>
    <w:p w14:paraId="19752D3B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3F54FD89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23.</w:t>
      </w:r>
    </w:p>
    <w:p w14:paraId="3A8F471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5A6FA6D" w14:textId="77777777" w:rsidR="00176F82" w:rsidRPr="00E75263" w:rsidRDefault="00176F8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Mandat članova Upravnog odbora traje 4 godine.</w:t>
      </w:r>
    </w:p>
    <w:p w14:paraId="11E1DC80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Mandat članova Upravnog odbora može prestati i:</w:t>
      </w:r>
    </w:p>
    <w:p w14:paraId="20D4D71F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opozivom,</w:t>
      </w:r>
    </w:p>
    <w:p w14:paraId="204D71B7" w14:textId="77777777" w:rsidR="00116420" w:rsidRPr="00E75263" w:rsidRDefault="00116420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nastankom okolnosti iz čl. 10. st.</w:t>
      </w:r>
      <w:r w:rsidR="00EF5A4E">
        <w:rPr>
          <w:rFonts w:cs="Arial"/>
          <w:szCs w:val="24"/>
        </w:rPr>
        <w:t>3</w:t>
      </w:r>
      <w:r w:rsidRPr="00E75263">
        <w:rPr>
          <w:rFonts w:cs="Arial"/>
          <w:szCs w:val="24"/>
        </w:rPr>
        <w:t>.,</w:t>
      </w:r>
    </w:p>
    <w:p w14:paraId="56104ED3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gubitkom statusa člana Udruženja,</w:t>
      </w:r>
    </w:p>
    <w:p w14:paraId="4AACCA38" w14:textId="77777777" w:rsidR="001A326B" w:rsidRPr="00E75263" w:rsidRDefault="001A326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odlukom Suda časti Hrvatske obrtničke komore,</w:t>
      </w:r>
    </w:p>
    <w:p w14:paraId="61D6B0D1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ostavkom,</w:t>
      </w:r>
    </w:p>
    <w:p w14:paraId="044A200A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smrću.</w:t>
      </w:r>
    </w:p>
    <w:p w14:paraId="2ABBD881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Skupština može, na prijedlog Predsjednika Udruženja uz suglasnost Upravnog odbora opozvati člana Upravnog odbora u slučaju da on: krši odredbe ovog Statuta, ne provodi odluke tijela Udruženja, odnosno svojom aktivnošću šteti ugledu Udruženja. </w:t>
      </w:r>
    </w:p>
    <w:p w14:paraId="036DA189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Ako se opozove član Upravnog odbora, Skupština će</w:t>
      </w:r>
      <w:r w:rsidR="00116420" w:rsidRPr="00E75263">
        <w:rPr>
          <w:rFonts w:cs="Arial"/>
          <w:szCs w:val="24"/>
        </w:rPr>
        <w:t xml:space="preserve">, na prijedlog </w:t>
      </w:r>
      <w:r w:rsidR="002C04F1" w:rsidRPr="00E75263">
        <w:rPr>
          <w:rFonts w:cs="Arial"/>
          <w:szCs w:val="24"/>
        </w:rPr>
        <w:t>ceha</w:t>
      </w:r>
      <w:r w:rsidR="001A326B" w:rsidRPr="00E75263">
        <w:rPr>
          <w:rFonts w:cs="Arial"/>
          <w:szCs w:val="24"/>
        </w:rPr>
        <w:t xml:space="preserve"> ili predsjednika</w:t>
      </w:r>
      <w:r w:rsidR="00116420" w:rsidRPr="00E75263">
        <w:rPr>
          <w:rFonts w:cs="Arial"/>
          <w:szCs w:val="24"/>
        </w:rPr>
        <w:t>,</w:t>
      </w:r>
      <w:r w:rsidRPr="00E75263">
        <w:rPr>
          <w:rFonts w:cs="Arial"/>
          <w:szCs w:val="24"/>
        </w:rPr>
        <w:t xml:space="preserve"> imenovati novog člana kojem mandat traje do isteka mandata opozvanog člana.</w:t>
      </w:r>
    </w:p>
    <w:p w14:paraId="1FDAC1FD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2650C9C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24.</w:t>
      </w:r>
    </w:p>
    <w:p w14:paraId="04587F21" w14:textId="77777777" w:rsidR="00E13C32" w:rsidRPr="00E75263" w:rsidRDefault="00E13C32" w:rsidP="00E75263">
      <w:pPr>
        <w:pStyle w:val="Tijeloteksta3"/>
        <w:ind w:firstLine="567"/>
        <w:jc w:val="center"/>
        <w:rPr>
          <w:rFonts w:cs="Arial"/>
          <w:szCs w:val="24"/>
        </w:rPr>
      </w:pPr>
    </w:p>
    <w:p w14:paraId="5211C731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Upravni odbor radi u sjednicama, koje se održavaju prema potrebi. </w:t>
      </w:r>
    </w:p>
    <w:p w14:paraId="0F13711B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lastRenderedPageBreak/>
        <w:t>Sjednicu Upravnog odbora saziva i njome predsjedava, bez prava odlučivanja, Predsjednik Udruženja.</w:t>
      </w:r>
    </w:p>
    <w:p w14:paraId="77E6C52A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Sjednica Upravnog odbora mora se sazvati i na zahtjev:</w:t>
      </w:r>
    </w:p>
    <w:p w14:paraId="6B26CA7A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Nadzornog odbora,</w:t>
      </w:r>
    </w:p>
    <w:p w14:paraId="4A328BA7" w14:textId="77777777" w:rsidR="00E13C32" w:rsidRPr="00E75263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Najmanje 1/3 članova Upravnog odbora.</w:t>
      </w:r>
    </w:p>
    <w:p w14:paraId="10245DB6" w14:textId="77777777" w:rsidR="00116420" w:rsidRPr="00E75263" w:rsidRDefault="00116420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Podnositelj zahtjeva dužan je svoj zahtjev za sazivanje sjednice Upravnog odbora pisano obrazložiti.</w:t>
      </w:r>
    </w:p>
    <w:p w14:paraId="5E2BD300" w14:textId="77777777" w:rsidR="00116420" w:rsidRPr="00E75263" w:rsidRDefault="00116420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U slučaju iz stavka 2. ovog članka, Predsjednik Udruženja je dužan sazvati i održati sjednicu Upravnog odbora najkasnije u roku od 30 dana od dana zaprimanja pisanog i obrazloženog zahtjeva.</w:t>
      </w:r>
    </w:p>
    <w:p w14:paraId="524A9691" w14:textId="77777777" w:rsidR="00116420" w:rsidRPr="00E75263" w:rsidRDefault="00116420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Ako Predsjednik Udruženja ne sazove sjednicu Upravnog odbora u roku, sjednicu može sazvati predsjednik Nadzornog odbora i/ili pisano ovlašteni predstavnik jedne trećine (1/3) članova Upravnog odbora u naknadnom roku od 15 dana.</w:t>
      </w:r>
    </w:p>
    <w:p w14:paraId="127F2447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329F64F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25.</w:t>
      </w:r>
    </w:p>
    <w:p w14:paraId="27F1929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991F83B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Upravni odbor pravovaljano odlučuje ako je sjednici nazočno više od polovice njegovih članova. </w:t>
      </w:r>
    </w:p>
    <w:p w14:paraId="6FECEAEA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Upravni odbor donosi odluke većinom glasova nazočnih članova Upravnog odbora.</w:t>
      </w:r>
    </w:p>
    <w:p w14:paraId="6EFCFA08" w14:textId="77777777" w:rsidR="003926E3" w:rsidRPr="00E75263" w:rsidRDefault="003926E3" w:rsidP="00E75263">
      <w:pPr>
        <w:pStyle w:val="Odlomakpopisa"/>
        <w:ind w:left="0" w:firstLine="567"/>
        <w:jc w:val="both"/>
        <w:rPr>
          <w:rFonts w:cs="Arial"/>
        </w:rPr>
      </w:pPr>
      <w:r w:rsidRPr="00E75263">
        <w:rPr>
          <w:rFonts w:ascii="Arial" w:hAnsi="Arial" w:cs="Arial"/>
        </w:rPr>
        <w:t>Za odluke čija primjena je obustavljena odlukom Predsjednika Udruženja sukladno čl. 37. ovog Statuta, odnosno sukladno ovlastima Predsjednika HOK-a ili Predsjednika područne komore, u ponovnom odlučivanju potrebna je većina glasova svih članova Upravnog odbora.</w:t>
      </w:r>
      <w:r w:rsidRPr="00E75263">
        <w:t xml:space="preserve"> </w:t>
      </w:r>
    </w:p>
    <w:p w14:paraId="7A10FBD0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Način rada Upravnog odbora utvrđuje se Poslovnikom o radu Upravnog odbora.</w:t>
      </w:r>
    </w:p>
    <w:p w14:paraId="789964F4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Za svoj rad Upravni odbor odgovara Skupštini.</w:t>
      </w:r>
    </w:p>
    <w:p w14:paraId="2FC2D15D" w14:textId="77777777" w:rsidR="003D084B" w:rsidRDefault="003D084B" w:rsidP="00E13C32">
      <w:pPr>
        <w:pStyle w:val="Tijeloteksta3"/>
        <w:jc w:val="center"/>
        <w:rPr>
          <w:rFonts w:cs="Arial"/>
          <w:szCs w:val="24"/>
        </w:rPr>
      </w:pPr>
    </w:p>
    <w:p w14:paraId="5FE6A5D7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26.</w:t>
      </w:r>
    </w:p>
    <w:p w14:paraId="2E7506C4" w14:textId="77777777" w:rsidR="00E13C32" w:rsidRPr="00EB4C3F" w:rsidRDefault="00E13C32" w:rsidP="00E75263">
      <w:pPr>
        <w:pStyle w:val="Tijeloteksta3"/>
        <w:ind w:firstLine="567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>Upravni odbor:</w:t>
      </w:r>
    </w:p>
    <w:p w14:paraId="5A9168FD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provodi odluke i zaključke Skupštine,</w:t>
      </w:r>
    </w:p>
    <w:p w14:paraId="17759F4F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utvrđuje prijedlog Statuta i drugih akata koje donosi Skupština,</w:t>
      </w:r>
    </w:p>
    <w:p w14:paraId="166D54AC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predlaže odluke i stajališta, te daje mišljenje o pitanjima o kojima raspravlja Skupština</w:t>
      </w:r>
    </w:p>
    <w:p w14:paraId="7B55FC15" w14:textId="77777777" w:rsidR="00E13C32" w:rsidRPr="00EB4C3F" w:rsidRDefault="001A326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utvrđuje</w:t>
      </w:r>
      <w:r w:rsidR="00E13C32" w:rsidRPr="00EB4C3F">
        <w:rPr>
          <w:rFonts w:cs="Arial"/>
          <w:szCs w:val="24"/>
        </w:rPr>
        <w:t xml:space="preserve"> i zastupa razvojne interese članova Udruženja s gledišta komorskog</w:t>
      </w:r>
      <w:r w:rsidR="003926E3">
        <w:rPr>
          <w:rFonts w:cs="Arial"/>
          <w:szCs w:val="24"/>
        </w:rPr>
        <w:t xml:space="preserve"> sustava, gospodarske politike i</w:t>
      </w:r>
      <w:r w:rsidR="00E13C32" w:rsidRPr="00EB4C3F">
        <w:rPr>
          <w:rFonts w:cs="Arial"/>
          <w:szCs w:val="24"/>
        </w:rPr>
        <w:t xml:space="preserve"> drugih pitanja značajnih za poduzetništvo i gospodarstvo Republike Hrvatske,</w:t>
      </w:r>
    </w:p>
    <w:p w14:paraId="2CB4BB46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usklađuje međusobne interese</w:t>
      </w:r>
      <w:r w:rsidR="003926E3">
        <w:rPr>
          <w:rFonts w:cs="Arial"/>
          <w:szCs w:val="24"/>
        </w:rPr>
        <w:t xml:space="preserve"> cehova</w:t>
      </w:r>
      <w:r w:rsidRPr="00EB4C3F">
        <w:rPr>
          <w:rFonts w:cs="Arial"/>
          <w:szCs w:val="24"/>
        </w:rPr>
        <w:t>,</w:t>
      </w:r>
    </w:p>
    <w:p w14:paraId="2C8139D5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donosi opće akte potrebne za rad Udruženja,</w:t>
      </w:r>
    </w:p>
    <w:p w14:paraId="74946C34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predlaže rebalans financijskog proračuna Udruženja,</w:t>
      </w:r>
    </w:p>
    <w:p w14:paraId="7D080032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imenuje i razrješava Tajnika Udruženja na prijedlog Predsjednika Udruženja,</w:t>
      </w:r>
    </w:p>
    <w:p w14:paraId="36FC815D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odlučuje o prigovorima na pojedine akte Udruženja,</w:t>
      </w:r>
    </w:p>
    <w:p w14:paraId="0FFBA8BA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razmatra potrebe i stavove o načinu provođenja stručnog obrazovanja u obrtništvu,</w:t>
      </w:r>
    </w:p>
    <w:p w14:paraId="4484962D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imenuje i razrješava predstavnike Udruženja u druge organizacije i tijela,</w:t>
      </w:r>
    </w:p>
    <w:p w14:paraId="2D821570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odlučuje o korištenju pokretnom imovinom Udruženja</w:t>
      </w:r>
    </w:p>
    <w:p w14:paraId="727D4266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odlučuje o dodjeli nagrada i priznanja, </w:t>
      </w:r>
    </w:p>
    <w:p w14:paraId="4A6945A8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osniva radna tijela Udruženja, odbore, komisije, imenuje njihove članove i određuje pobliže njihove zadatke u aktu o osnivanju,</w:t>
      </w:r>
    </w:p>
    <w:p w14:paraId="43A20896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odlučuje o prigovorima zaposlenika Udruženja protiv pojedinačnih odluka s područja radnih odnosa,</w:t>
      </w:r>
    </w:p>
    <w:p w14:paraId="3A303211" w14:textId="77777777" w:rsidR="00E13C32" w:rsidRPr="00EB4C3F" w:rsidRDefault="003D084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403AC5">
        <w:rPr>
          <w:rFonts w:cs="Arial"/>
        </w:rPr>
        <w:t>donosi Odluku o iznosima naknada, nagrada, dnevnica i putnih troškova za tijela</w:t>
      </w:r>
      <w:r w:rsidR="001A326B">
        <w:rPr>
          <w:rFonts w:cs="Arial"/>
        </w:rPr>
        <w:t>, radna tijela i cehove</w:t>
      </w:r>
      <w:r w:rsidRPr="00403AC5">
        <w:rPr>
          <w:rFonts w:cs="Arial"/>
        </w:rPr>
        <w:t xml:space="preserve"> </w:t>
      </w:r>
      <w:r w:rsidR="00E13C32" w:rsidRPr="00EB4C3F">
        <w:rPr>
          <w:rFonts w:cs="Arial"/>
          <w:szCs w:val="24"/>
        </w:rPr>
        <w:t>Udruženja</w:t>
      </w:r>
      <w:r w:rsidR="001A326B">
        <w:rPr>
          <w:rFonts w:cs="Arial"/>
          <w:szCs w:val="24"/>
        </w:rPr>
        <w:t xml:space="preserve">, sukladno Odluci </w:t>
      </w:r>
      <w:r w:rsidR="00676A40">
        <w:rPr>
          <w:rFonts w:cs="Arial"/>
          <w:szCs w:val="24"/>
        </w:rPr>
        <w:t xml:space="preserve">o najvišim iznosima naknade, nagrade, dnevnica i putnih troškova za tijela jedinstvenog komorskog sustava </w:t>
      </w:r>
      <w:r w:rsidR="001A326B">
        <w:rPr>
          <w:rFonts w:cs="Arial"/>
          <w:szCs w:val="24"/>
        </w:rPr>
        <w:t>Upravnog odbora Hrvatske obrtničke komore</w:t>
      </w:r>
      <w:r w:rsidR="00676A40">
        <w:rPr>
          <w:rFonts w:cs="Arial"/>
          <w:szCs w:val="24"/>
        </w:rPr>
        <w:t>,</w:t>
      </w:r>
    </w:p>
    <w:p w14:paraId="65FD8C44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objavljuje pročišćeni tekst Statuta i drugih akata Udruženja,</w:t>
      </w:r>
    </w:p>
    <w:p w14:paraId="4AFB0197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donosi Poslovnik o radu Upravnog odbora,</w:t>
      </w:r>
    </w:p>
    <w:p w14:paraId="1A78E57C" w14:textId="77777777" w:rsidR="00E13C32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donosi Pravilnik o radu</w:t>
      </w:r>
      <w:r w:rsidR="003D084B">
        <w:rPr>
          <w:rFonts w:cs="Arial"/>
          <w:szCs w:val="24"/>
        </w:rPr>
        <w:t xml:space="preserve"> cehova</w:t>
      </w:r>
      <w:r w:rsidRPr="00EB4C3F">
        <w:rPr>
          <w:rFonts w:cs="Arial"/>
          <w:szCs w:val="24"/>
        </w:rPr>
        <w:t>,</w:t>
      </w:r>
    </w:p>
    <w:p w14:paraId="2B08818B" w14:textId="77777777" w:rsidR="007418A3" w:rsidRDefault="007418A3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donosi odluku o radnim mjestima Udruženja</w:t>
      </w:r>
    </w:p>
    <w:p w14:paraId="005E6D85" w14:textId="77777777" w:rsidR="00E13C32" w:rsidRPr="00EB4C3F" w:rsidRDefault="00E13C32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lastRenderedPageBreak/>
        <w:t>rješava i ostala pitanja koja prema ovom Statutu nisu u djelokrugu rada drugih tijela Udruženja</w:t>
      </w:r>
    </w:p>
    <w:p w14:paraId="419C2763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Upravni odbor može svoje ovlasti iz stavka 1.ovog članka prenijeti na odbore, komisije ili druga radna tijela iz članka 48 . ovog Statuta.</w:t>
      </w:r>
    </w:p>
    <w:p w14:paraId="1E9FD0EB" w14:textId="77777777" w:rsidR="00BA0114" w:rsidRDefault="00BA0114" w:rsidP="00E13C32">
      <w:pPr>
        <w:pStyle w:val="Tijeloteksta3"/>
        <w:rPr>
          <w:rFonts w:cs="Arial"/>
          <w:color w:val="FF6600"/>
          <w:szCs w:val="24"/>
        </w:rPr>
      </w:pPr>
    </w:p>
    <w:p w14:paraId="741E81F6" w14:textId="77777777" w:rsidR="00E75263" w:rsidRPr="00EB4C3F" w:rsidRDefault="00E75263" w:rsidP="00E13C32">
      <w:pPr>
        <w:pStyle w:val="Tijeloteksta3"/>
        <w:rPr>
          <w:rFonts w:cs="Arial"/>
          <w:color w:val="FF6600"/>
          <w:szCs w:val="24"/>
        </w:rPr>
      </w:pPr>
    </w:p>
    <w:p w14:paraId="516CBC38" w14:textId="77777777" w:rsidR="00E13C32" w:rsidRPr="00EB4C3F" w:rsidRDefault="00E13C32" w:rsidP="00E13C32">
      <w:pPr>
        <w:pStyle w:val="Tijeloteksta3"/>
        <w:rPr>
          <w:rFonts w:cs="Arial"/>
          <w:color w:val="FF6600"/>
          <w:szCs w:val="24"/>
        </w:rPr>
      </w:pPr>
      <w:r w:rsidRPr="00EB4C3F">
        <w:rPr>
          <w:rFonts w:cs="Arial"/>
          <w:szCs w:val="24"/>
        </w:rPr>
        <w:t>VIII</w:t>
      </w:r>
      <w:r w:rsidR="00E75263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NADZORNI ODBOR</w:t>
      </w:r>
    </w:p>
    <w:p w14:paraId="537D81F1" w14:textId="77777777" w:rsidR="00E75263" w:rsidRDefault="00E75263" w:rsidP="00E13C32">
      <w:pPr>
        <w:pStyle w:val="Tijeloteksta3"/>
        <w:jc w:val="center"/>
        <w:rPr>
          <w:rFonts w:cs="Arial"/>
          <w:szCs w:val="24"/>
        </w:rPr>
      </w:pPr>
    </w:p>
    <w:p w14:paraId="10EECCF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27.</w:t>
      </w:r>
    </w:p>
    <w:p w14:paraId="343A3ECE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39883037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Nadzorni odbor ima predsjednika i dva člana koje imenuje Skupština na četiri godine.    </w:t>
      </w:r>
    </w:p>
    <w:p w14:paraId="38AE7D7B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 xml:space="preserve">Članovi Nadzornog odbora između sebe biraju predsjednika </w:t>
      </w:r>
      <w:r w:rsidR="00116420" w:rsidRPr="00E75263">
        <w:rPr>
          <w:rFonts w:cs="Arial"/>
          <w:szCs w:val="24"/>
        </w:rPr>
        <w:t xml:space="preserve">i potpredsjednika </w:t>
      </w:r>
      <w:r w:rsidRPr="00E75263">
        <w:rPr>
          <w:rFonts w:cs="Arial"/>
          <w:szCs w:val="24"/>
        </w:rPr>
        <w:t>na svojoj prvoj sjednici.</w:t>
      </w:r>
    </w:p>
    <w:p w14:paraId="1910A6D0" w14:textId="77777777" w:rsidR="00E13C32" w:rsidRPr="00E75263" w:rsidRDefault="00E13C32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Ista osoba ne može istovremeno biti član Nadzornog i Upravnog odbora.</w:t>
      </w:r>
    </w:p>
    <w:p w14:paraId="2EDC25D9" w14:textId="77777777" w:rsidR="003D084B" w:rsidRPr="00E75263" w:rsidRDefault="003D084B" w:rsidP="00E75263">
      <w:pPr>
        <w:pStyle w:val="Tijeloteksta3"/>
        <w:ind w:firstLine="567"/>
        <w:rPr>
          <w:rFonts w:cs="Arial"/>
          <w:szCs w:val="24"/>
        </w:rPr>
      </w:pPr>
      <w:r w:rsidRPr="00E75263">
        <w:rPr>
          <w:rFonts w:cs="Arial"/>
          <w:szCs w:val="24"/>
        </w:rPr>
        <w:t>Mandat članova Nadzornog odbora može prestati i:</w:t>
      </w:r>
    </w:p>
    <w:p w14:paraId="4EA4B6B8" w14:textId="77777777" w:rsidR="003D084B" w:rsidRPr="00E75263" w:rsidRDefault="003D084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opozivom,</w:t>
      </w:r>
    </w:p>
    <w:p w14:paraId="20029639" w14:textId="77777777" w:rsidR="003D084B" w:rsidRPr="00E75263" w:rsidRDefault="003D084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nastankom okolnosti iz čl. 10. st.</w:t>
      </w:r>
      <w:r w:rsidR="00EF5A4E">
        <w:rPr>
          <w:rFonts w:cs="Arial"/>
          <w:szCs w:val="24"/>
        </w:rPr>
        <w:t>3</w:t>
      </w:r>
      <w:r w:rsidRPr="00E75263">
        <w:rPr>
          <w:rFonts w:cs="Arial"/>
          <w:szCs w:val="24"/>
        </w:rPr>
        <w:t>.,</w:t>
      </w:r>
    </w:p>
    <w:p w14:paraId="1E49D955" w14:textId="77777777" w:rsidR="003D084B" w:rsidRPr="00E75263" w:rsidRDefault="003D084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gubitkom statusa člana Udruženja,</w:t>
      </w:r>
    </w:p>
    <w:p w14:paraId="12235671" w14:textId="77777777" w:rsidR="00676A40" w:rsidRPr="00E75263" w:rsidRDefault="00676A40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75263">
        <w:rPr>
          <w:rFonts w:cs="Arial"/>
          <w:szCs w:val="24"/>
        </w:rPr>
        <w:t>odlukom Suda časti Hrvatske obrtničke komore,</w:t>
      </w:r>
    </w:p>
    <w:p w14:paraId="70B7E83E" w14:textId="77777777" w:rsidR="003D084B" w:rsidRPr="00EB4C3F" w:rsidRDefault="003D084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ostavkom,</w:t>
      </w:r>
    </w:p>
    <w:p w14:paraId="5A557F65" w14:textId="77777777" w:rsidR="003D084B" w:rsidRPr="00EB4C3F" w:rsidRDefault="003D084B" w:rsidP="00E75263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smrću.</w:t>
      </w:r>
    </w:p>
    <w:p w14:paraId="1D051CB0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682A3AFE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28.</w:t>
      </w:r>
    </w:p>
    <w:p w14:paraId="3725FED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7AD318D" w14:textId="77777777" w:rsidR="00E13C32" w:rsidRPr="00EB4C3F" w:rsidRDefault="00E13C32" w:rsidP="00E75263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Nadzorni odbor:</w:t>
      </w:r>
    </w:p>
    <w:p w14:paraId="5A52CCB5" w14:textId="77777777" w:rsidR="00E13C32" w:rsidRPr="00EB4C3F" w:rsidRDefault="00E13C32" w:rsidP="005275AB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1. nadzire provedbu Statuta i drugih općih akata Udruženja, te ostvarivanje prava i izvršavanje obveza članova Udruženja,</w:t>
      </w:r>
    </w:p>
    <w:p w14:paraId="35841778" w14:textId="77777777" w:rsidR="00E13C32" w:rsidRPr="00EB4C3F" w:rsidRDefault="00E13C32" w:rsidP="005275AB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2. nadzire materijalno i financijsko poslovanje Udruženja i raspolaganje sredstvima Udruženja,</w:t>
      </w:r>
    </w:p>
    <w:p w14:paraId="278516A9" w14:textId="77777777" w:rsidR="00E13C32" w:rsidRPr="00EB4C3F" w:rsidRDefault="005275AB" w:rsidP="005275AB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 xml:space="preserve">3. </w:t>
      </w:r>
      <w:r w:rsidR="00E13C32" w:rsidRPr="00EB4C3F">
        <w:rPr>
          <w:rFonts w:cs="Arial"/>
          <w:szCs w:val="24"/>
        </w:rPr>
        <w:t>nadzire ostvarivanje prava i izvršavanje obveza stručnih službi Udruženja prema Statutu i drugim općim aktima Udruženja,</w:t>
      </w:r>
    </w:p>
    <w:p w14:paraId="37C3107C" w14:textId="77777777" w:rsidR="00E13C32" w:rsidRPr="00EB4C3F" w:rsidRDefault="00E13C32" w:rsidP="005275AB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4. donosi Poslovnik o radu Nadzornog odbora.</w:t>
      </w:r>
    </w:p>
    <w:p w14:paraId="515C3CA3" w14:textId="77777777" w:rsidR="00E13C32" w:rsidRPr="00EB4C3F" w:rsidRDefault="00E13C32" w:rsidP="005275AB">
      <w:pPr>
        <w:pStyle w:val="Tijeloteksta3"/>
        <w:ind w:left="360"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Nadzorni odbor obavlja i druge poslove za koje ga zaduži </w:t>
      </w:r>
      <w:r w:rsidR="003D084B">
        <w:rPr>
          <w:rFonts w:cs="Arial"/>
          <w:szCs w:val="24"/>
        </w:rPr>
        <w:t>Skupština Udruženja</w:t>
      </w:r>
      <w:r w:rsidRPr="00EB4C3F">
        <w:rPr>
          <w:rFonts w:cs="Arial"/>
          <w:szCs w:val="24"/>
        </w:rPr>
        <w:t>.</w:t>
      </w:r>
    </w:p>
    <w:p w14:paraId="5A8F2004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3FCC1B6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29.</w:t>
      </w:r>
    </w:p>
    <w:p w14:paraId="144367F4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8F7BDF3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Sjednicu Nadzornog odbora saziva i sjednicom predsjedava predsjednik Nadzornog odbora.</w:t>
      </w:r>
    </w:p>
    <w:p w14:paraId="533F09F7" w14:textId="77777777" w:rsidR="00116420" w:rsidRPr="005275AB" w:rsidRDefault="00116420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U slučaju spriječenosti ili odsutnosti predsjednika Nadzornog odbora, u sazivanju i vođenju sjednica Nadzornog odbora, zamjenjuje ga potpredsjednik.</w:t>
      </w:r>
    </w:p>
    <w:p w14:paraId="346E17C8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7E931F55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30.</w:t>
      </w:r>
    </w:p>
    <w:p w14:paraId="6D25EB4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62BEDB54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Nadzorni odbor podnosi Skupštini izvješće o radu Nadzornog odbora, financijskom i materijalnom poslovanju Udruženja najmanje jedanput godišnje kad se prihvaća godišnje izvješće o radu i završni račun Udruženja.</w:t>
      </w:r>
    </w:p>
    <w:p w14:paraId="4EF100B4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ab/>
        <w:t>Nadzorni odbor u ostvarivanju svoje zadaće može se prema potrebi koristiti uslugama stručnih službi i djelatnika izvan Udruženja.</w:t>
      </w:r>
    </w:p>
    <w:p w14:paraId="0EB4D568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ab/>
        <w:t>Rad Nadzorno</w:t>
      </w:r>
      <w:r w:rsidR="001C18E1" w:rsidRPr="005275AB">
        <w:rPr>
          <w:rFonts w:cs="Arial"/>
          <w:szCs w:val="24"/>
        </w:rPr>
        <w:t>g odbora uređuje se Poslovnikom kojeg donosi Nadzorni odbor.</w:t>
      </w:r>
    </w:p>
    <w:p w14:paraId="4A6BAC5B" w14:textId="77777777" w:rsidR="00E13C32" w:rsidRDefault="00E13C32" w:rsidP="00E13C32">
      <w:pPr>
        <w:pStyle w:val="Tijeloteksta3"/>
        <w:rPr>
          <w:rFonts w:cs="Arial"/>
          <w:color w:val="17365D"/>
          <w:szCs w:val="24"/>
        </w:rPr>
      </w:pPr>
    </w:p>
    <w:p w14:paraId="1FBFF408" w14:textId="77777777" w:rsidR="003D084B" w:rsidRPr="00056CCE" w:rsidRDefault="003D084B" w:rsidP="00E13C32">
      <w:pPr>
        <w:pStyle w:val="Tijeloteksta3"/>
        <w:rPr>
          <w:rFonts w:cs="Arial"/>
          <w:color w:val="17365D"/>
          <w:szCs w:val="24"/>
        </w:rPr>
      </w:pPr>
    </w:p>
    <w:p w14:paraId="220189A3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IX</w:t>
      </w:r>
      <w:r w:rsidR="005275AB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PREDSJEDNIK UDRUŽENJA</w:t>
      </w:r>
    </w:p>
    <w:p w14:paraId="3009E49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6926AE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31.</w:t>
      </w:r>
    </w:p>
    <w:p w14:paraId="3A1C5D7D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6D3B4D03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Predsjednika Udruženja imenuje i razrješava Skupština iz redova članova Udruženja, a na prijedlog:</w:t>
      </w:r>
    </w:p>
    <w:p w14:paraId="17066CAB" w14:textId="77777777" w:rsidR="00E13C32" w:rsidRPr="005275AB" w:rsidRDefault="00E13C32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Upravnog odbora</w:t>
      </w:r>
    </w:p>
    <w:p w14:paraId="6C83AA45" w14:textId="77777777" w:rsidR="00E13C32" w:rsidRPr="005275AB" w:rsidRDefault="00E13C32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1/3 članova Skupštine</w:t>
      </w:r>
    </w:p>
    <w:p w14:paraId="12280438" w14:textId="77777777" w:rsidR="001C18E1" w:rsidRPr="005275AB" w:rsidRDefault="001C18E1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Za Predsjednika Udruženja može se kandidirati osoba koja:</w:t>
      </w:r>
    </w:p>
    <w:p w14:paraId="2436823B" w14:textId="77777777" w:rsidR="001C18E1" w:rsidRPr="005275AB" w:rsidRDefault="001C18E1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je član Udruženja</w:t>
      </w:r>
    </w:p>
    <w:p w14:paraId="5A2ED983" w14:textId="77777777" w:rsidR="001C18E1" w:rsidRPr="005275AB" w:rsidRDefault="001C18E1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obavlja gospodarsku djelatnost najmanje </w:t>
      </w:r>
      <w:r w:rsidR="007418A3">
        <w:rPr>
          <w:rFonts w:cs="Arial"/>
          <w:szCs w:val="24"/>
        </w:rPr>
        <w:t>5</w:t>
      </w:r>
      <w:r w:rsidRPr="005275AB">
        <w:rPr>
          <w:rFonts w:cs="Arial"/>
          <w:szCs w:val="24"/>
        </w:rPr>
        <w:t xml:space="preserve"> godina</w:t>
      </w:r>
    </w:p>
    <w:p w14:paraId="525B6CC0" w14:textId="77777777" w:rsidR="001C18E1" w:rsidRPr="005275AB" w:rsidRDefault="001C18E1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je aktivna u tijelima Udruženja najmanje 4 godine</w:t>
      </w:r>
    </w:p>
    <w:p w14:paraId="1867ECC0" w14:textId="77777777" w:rsidR="001C18E1" w:rsidRPr="005275AB" w:rsidRDefault="001C18E1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ima uredno podmirene obveze poreza i doprinosa</w:t>
      </w:r>
    </w:p>
    <w:p w14:paraId="65F243E9" w14:textId="77777777" w:rsidR="001C18E1" w:rsidRPr="005275AB" w:rsidRDefault="001C18E1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dokaže da </w:t>
      </w:r>
      <w:r w:rsidR="007418A3">
        <w:rPr>
          <w:rFonts w:cs="Arial"/>
          <w:szCs w:val="24"/>
        </w:rPr>
        <w:t>joj nije izdano pravomoćno kazneno rješenje.</w:t>
      </w:r>
    </w:p>
    <w:p w14:paraId="1A242A66" w14:textId="77777777" w:rsidR="00B67B9F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Poslovnikom o radu Skupštine pobliže se uređuje postupak i način </w:t>
      </w:r>
      <w:r w:rsidR="005275AB" w:rsidRPr="005275AB">
        <w:rPr>
          <w:rFonts w:cs="Arial"/>
          <w:szCs w:val="24"/>
        </w:rPr>
        <w:t>izbora Predsjednika Udruženja.</w:t>
      </w:r>
    </w:p>
    <w:p w14:paraId="787B3BFB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Predsjednik </w:t>
      </w:r>
      <w:r w:rsidR="005275AB" w:rsidRPr="005275AB">
        <w:rPr>
          <w:rFonts w:cs="Arial"/>
          <w:szCs w:val="24"/>
        </w:rPr>
        <w:t>za svoj rad odgovara Skupštini.</w:t>
      </w:r>
    </w:p>
    <w:p w14:paraId="2AB8FD7A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15E0FD6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32.</w:t>
      </w:r>
    </w:p>
    <w:p w14:paraId="73650D5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6BE7930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Na prijedlog predsjednika Udruženja Skupština imenuje i razrješava potpredsjednika Udruženja iz redova članova Udruženja. </w:t>
      </w:r>
    </w:p>
    <w:p w14:paraId="543BD62A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1693FE2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33.</w:t>
      </w:r>
    </w:p>
    <w:p w14:paraId="4689B91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C8DA309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Mandat Predsjednika i potpredsjednika traje 4 godine i oni mogu biti ponovo birani.</w:t>
      </w:r>
    </w:p>
    <w:p w14:paraId="50B44C49" w14:textId="77777777" w:rsidR="00B67B9F" w:rsidRPr="00EB4C3F" w:rsidRDefault="00B67B9F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Predsjednik Udruženja ne može biti član Upravnog ni Nadzornog odbora Udruženja.</w:t>
      </w:r>
    </w:p>
    <w:p w14:paraId="2FDF7951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Predsjedniku i potpredsjedniku Udruženja mandat može prestati prije roka na koji su imenovani:</w:t>
      </w:r>
    </w:p>
    <w:p w14:paraId="2B3DE860" w14:textId="77777777" w:rsidR="001C18E1" w:rsidRPr="005275AB" w:rsidRDefault="00E13C32" w:rsidP="005275AB">
      <w:pPr>
        <w:pStyle w:val="Tijeloteksta3"/>
        <w:numPr>
          <w:ilvl w:val="0"/>
          <w:numId w:val="20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razrješenjem po Odluci Skupštine,</w:t>
      </w:r>
    </w:p>
    <w:p w14:paraId="01087D73" w14:textId="77777777" w:rsidR="001C18E1" w:rsidRPr="005275AB" w:rsidRDefault="001C18E1" w:rsidP="005275AB">
      <w:pPr>
        <w:pStyle w:val="Tijeloteksta3"/>
        <w:numPr>
          <w:ilvl w:val="0"/>
          <w:numId w:val="20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nastankom okolnosti iz čl. 10. st.</w:t>
      </w:r>
      <w:r w:rsidR="00BD0F40">
        <w:rPr>
          <w:rFonts w:cs="Arial"/>
          <w:szCs w:val="24"/>
        </w:rPr>
        <w:t>3</w:t>
      </w:r>
      <w:r w:rsidRPr="005275AB">
        <w:rPr>
          <w:rFonts w:cs="Arial"/>
          <w:szCs w:val="24"/>
        </w:rPr>
        <w:t>.,</w:t>
      </w:r>
    </w:p>
    <w:p w14:paraId="3DC15EB3" w14:textId="77777777" w:rsidR="00E13C32" w:rsidRPr="005275AB" w:rsidRDefault="00E13C32" w:rsidP="005275AB">
      <w:pPr>
        <w:pStyle w:val="Tijeloteksta3"/>
        <w:numPr>
          <w:ilvl w:val="0"/>
          <w:numId w:val="20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ostavkom,</w:t>
      </w:r>
    </w:p>
    <w:p w14:paraId="3E5ABC2A" w14:textId="77777777" w:rsidR="00E13C32" w:rsidRPr="005275AB" w:rsidRDefault="00E13C32" w:rsidP="005275AB">
      <w:pPr>
        <w:pStyle w:val="Tijeloteksta3"/>
        <w:numPr>
          <w:ilvl w:val="0"/>
          <w:numId w:val="20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gubitkom statusa člana Udruženja,</w:t>
      </w:r>
    </w:p>
    <w:p w14:paraId="39F172F9" w14:textId="77777777" w:rsidR="00676A40" w:rsidRPr="005275AB" w:rsidRDefault="00676A40" w:rsidP="005275AB">
      <w:pPr>
        <w:pStyle w:val="Tijeloteksta3"/>
        <w:numPr>
          <w:ilvl w:val="0"/>
          <w:numId w:val="20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odlukom Suda časti Hrvatske obrtničke komore,</w:t>
      </w:r>
    </w:p>
    <w:p w14:paraId="7ED47A84" w14:textId="77777777" w:rsidR="00E13C32" w:rsidRPr="005275AB" w:rsidRDefault="00E13C32" w:rsidP="005275AB">
      <w:pPr>
        <w:pStyle w:val="Tijeloteksta3"/>
        <w:numPr>
          <w:ilvl w:val="0"/>
          <w:numId w:val="20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smrću.</w:t>
      </w:r>
    </w:p>
    <w:p w14:paraId="386D25C5" w14:textId="77777777" w:rsidR="00E13C32" w:rsidRPr="00EB4C3F" w:rsidRDefault="00E13C32" w:rsidP="00E13C32">
      <w:pPr>
        <w:pStyle w:val="Tijeloteksta3"/>
        <w:ind w:firstLine="720"/>
        <w:rPr>
          <w:rFonts w:cs="Arial"/>
          <w:szCs w:val="24"/>
        </w:rPr>
      </w:pPr>
    </w:p>
    <w:p w14:paraId="4E4ECE4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34.</w:t>
      </w:r>
    </w:p>
    <w:p w14:paraId="404D7B13" w14:textId="77777777" w:rsidR="00E13C32" w:rsidRPr="005275AB" w:rsidRDefault="00E13C32" w:rsidP="005275AB">
      <w:pPr>
        <w:pStyle w:val="Tijeloteksta3"/>
        <w:ind w:firstLine="567"/>
        <w:jc w:val="center"/>
        <w:rPr>
          <w:rFonts w:cs="Arial"/>
          <w:szCs w:val="24"/>
        </w:rPr>
      </w:pPr>
    </w:p>
    <w:p w14:paraId="77776197" w14:textId="77777777" w:rsidR="00B67B9F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Prijedlog za opoziv predsjednika Udruženja može dati</w:t>
      </w:r>
      <w:r w:rsidR="00B67B9F" w:rsidRPr="005275AB">
        <w:rPr>
          <w:rFonts w:cs="Arial"/>
          <w:szCs w:val="24"/>
        </w:rPr>
        <w:t>:</w:t>
      </w:r>
    </w:p>
    <w:p w14:paraId="39E7C7F4" w14:textId="77777777" w:rsidR="00B67B9F" w:rsidRPr="005275AB" w:rsidRDefault="00B67B9F" w:rsidP="005275AB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- Upravni odbor</w:t>
      </w:r>
    </w:p>
    <w:p w14:paraId="0BEEBD47" w14:textId="77777777" w:rsidR="00E13C32" w:rsidRPr="005275AB" w:rsidRDefault="00B67B9F" w:rsidP="005275AB">
      <w:pPr>
        <w:pStyle w:val="Tijeloteksta3"/>
        <w:tabs>
          <w:tab w:val="left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- </w:t>
      </w:r>
      <w:r w:rsidR="00E13C32" w:rsidRPr="005275AB">
        <w:rPr>
          <w:rFonts w:cs="Arial"/>
          <w:szCs w:val="24"/>
        </w:rPr>
        <w:t>1/3 članova Skupštine.</w:t>
      </w:r>
    </w:p>
    <w:p w14:paraId="60DFF3E7" w14:textId="77777777" w:rsidR="00E13C32" w:rsidRPr="005275AB" w:rsidRDefault="00ED1596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Poslovnikom o radu Skupštine Udruženja pobliže se uređuje postupak i način opoziva Predsjednika Udruženja.</w:t>
      </w:r>
    </w:p>
    <w:p w14:paraId="0A9CDE15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Novi prijedlog za opoziv Predsjednika Udruženja o kojem je Skupština odlučivala ne može se pokrenuti unutar roka od 12 mjeseci.</w:t>
      </w:r>
    </w:p>
    <w:p w14:paraId="3F007417" w14:textId="77777777" w:rsidR="00E13C32" w:rsidRPr="00EB4C3F" w:rsidRDefault="00E13C32" w:rsidP="00E13C32">
      <w:pPr>
        <w:pStyle w:val="Tijeloteksta3"/>
        <w:rPr>
          <w:rFonts w:cs="Arial"/>
          <w:b/>
          <w:szCs w:val="24"/>
        </w:rPr>
      </w:pPr>
    </w:p>
    <w:p w14:paraId="0F72737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35.</w:t>
      </w:r>
    </w:p>
    <w:p w14:paraId="34C57A2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6EBC153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Predsjednik Udruženja predstavlja i zastupa Udruženje, a odgovoran je za zakonitost njegovog rada.</w:t>
      </w:r>
    </w:p>
    <w:p w14:paraId="6D64457F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Predsjednik Udruženja: </w:t>
      </w:r>
    </w:p>
    <w:p w14:paraId="3ACB09C1" w14:textId="77777777" w:rsidR="00E13C32" w:rsidRPr="005275AB" w:rsidRDefault="00E13C32" w:rsidP="005275AB">
      <w:pPr>
        <w:pStyle w:val="Tijeloteksta3"/>
        <w:numPr>
          <w:ilvl w:val="0"/>
          <w:numId w:val="21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predsjedava sjednicama Skupštine i Upravnog odbora</w:t>
      </w:r>
    </w:p>
    <w:p w14:paraId="1A420B41" w14:textId="77777777" w:rsidR="00E13C32" w:rsidRPr="005275AB" w:rsidRDefault="00E13C32" w:rsidP="005275AB">
      <w:pPr>
        <w:pStyle w:val="Tijeloteksta3"/>
        <w:numPr>
          <w:ilvl w:val="0"/>
          <w:numId w:val="21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usklađuje aktivnosti tijela i organiziranja i rada ukupnog komorskog sustava</w:t>
      </w:r>
    </w:p>
    <w:p w14:paraId="72B683CB" w14:textId="77777777" w:rsidR="00E13C32" w:rsidRPr="005275AB" w:rsidRDefault="00E13C32" w:rsidP="005275AB">
      <w:pPr>
        <w:pStyle w:val="Tijeloteksta3"/>
        <w:numPr>
          <w:ilvl w:val="0"/>
          <w:numId w:val="21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brine se da rad tijela Udruženja bude u skladu sa S</w:t>
      </w:r>
      <w:r w:rsidR="00B67B9F" w:rsidRPr="005275AB">
        <w:rPr>
          <w:rFonts w:cs="Arial"/>
          <w:szCs w:val="24"/>
        </w:rPr>
        <w:t>tatutom i drugim općim aktima, z</w:t>
      </w:r>
      <w:r w:rsidRPr="005275AB">
        <w:rPr>
          <w:rFonts w:cs="Arial"/>
          <w:szCs w:val="24"/>
        </w:rPr>
        <w:t>akonom i interesima članova Udruženja,</w:t>
      </w:r>
    </w:p>
    <w:p w14:paraId="5EEAF203" w14:textId="77777777" w:rsidR="00E13C32" w:rsidRPr="005275AB" w:rsidRDefault="00E13C32" w:rsidP="005275AB">
      <w:pPr>
        <w:pStyle w:val="Tijeloteksta3"/>
        <w:numPr>
          <w:ilvl w:val="0"/>
          <w:numId w:val="21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surađuje sa tijelima jedinica lokalne samouprave, udruženjima i drugim tijelima i institucijama</w:t>
      </w:r>
    </w:p>
    <w:p w14:paraId="76535340" w14:textId="77777777" w:rsidR="00E13C32" w:rsidRPr="005275AB" w:rsidRDefault="00E13C32" w:rsidP="005275AB">
      <w:pPr>
        <w:pStyle w:val="Tijeloteksta3"/>
        <w:numPr>
          <w:ilvl w:val="0"/>
          <w:numId w:val="21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lastRenderedPageBreak/>
        <w:t>raspoređuje sredstva unutar financijskog proračuna I naredbodavac je za njegovo izvođenje</w:t>
      </w:r>
    </w:p>
    <w:p w14:paraId="75ADA93F" w14:textId="77777777" w:rsidR="00780233" w:rsidRPr="005275AB" w:rsidRDefault="00780233" w:rsidP="005275AB">
      <w:pPr>
        <w:pStyle w:val="Tijeloteksta3"/>
        <w:numPr>
          <w:ilvl w:val="0"/>
          <w:numId w:val="21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5275AB">
        <w:rPr>
          <w:rFonts w:cs="Arial"/>
          <w:szCs w:val="24"/>
        </w:rPr>
        <w:t>obavlja i</w:t>
      </w:r>
      <w:r w:rsidR="00E13C32" w:rsidRPr="005275AB">
        <w:rPr>
          <w:rFonts w:cs="Arial"/>
          <w:szCs w:val="24"/>
        </w:rPr>
        <w:t xml:space="preserve"> druge poslove određene Statutom i drugim općim aktima Udruženja.</w:t>
      </w:r>
    </w:p>
    <w:p w14:paraId="2242BE6A" w14:textId="77777777" w:rsidR="00780233" w:rsidRPr="005275AB" w:rsidRDefault="00780233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Predsjednika Udruženja u slučaju njegove spriječenosti ili odsutnosti zamjenjuje potpredsjednik.</w:t>
      </w:r>
    </w:p>
    <w:p w14:paraId="758FAAF7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Predsjednik Udruženja može svoje ovlasti prenijeti na druge osobe.</w:t>
      </w:r>
    </w:p>
    <w:p w14:paraId="239ECA5B" w14:textId="77777777" w:rsidR="001C18E1" w:rsidRPr="005275AB" w:rsidRDefault="001C18E1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Predsjedniku Udruženja  pripada pravo na posebnu novčanu naknadu, po </w:t>
      </w:r>
      <w:r w:rsidR="00676A40" w:rsidRPr="005275AB">
        <w:rPr>
          <w:rFonts w:cs="Arial"/>
          <w:szCs w:val="24"/>
        </w:rPr>
        <w:t xml:space="preserve">odluci </w:t>
      </w:r>
      <w:r w:rsidRPr="005275AB">
        <w:rPr>
          <w:rFonts w:cs="Arial"/>
          <w:szCs w:val="24"/>
        </w:rPr>
        <w:t>Upravnog odbora Udruženja.</w:t>
      </w:r>
    </w:p>
    <w:p w14:paraId="1DC5CC05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8308FD1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36.</w:t>
      </w:r>
    </w:p>
    <w:p w14:paraId="0A0A2104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41A152FF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Predsjednik Udruženja potpisuje akte koje donosi Skupština, Upravni odbor, akte o provedbi odluka i zaključaka Skupštine i Upravnog odbora kao i druge akte, odnosno ugovore u čijem zaključivanju sudjeluje Udruženje.</w:t>
      </w:r>
    </w:p>
    <w:p w14:paraId="64F9D17B" w14:textId="77777777" w:rsidR="0086240A" w:rsidRPr="00ED1596" w:rsidRDefault="0086240A" w:rsidP="005275AB">
      <w:pPr>
        <w:pStyle w:val="Tijeloteksta3"/>
        <w:tabs>
          <w:tab w:val="left" w:pos="709"/>
        </w:tabs>
        <w:ind w:firstLine="567"/>
        <w:jc w:val="left"/>
        <w:rPr>
          <w:rFonts w:cs="Arial"/>
          <w:szCs w:val="24"/>
        </w:rPr>
      </w:pPr>
      <w:r w:rsidRPr="00ED1596">
        <w:rPr>
          <w:rFonts w:cs="Arial"/>
          <w:szCs w:val="24"/>
        </w:rPr>
        <w:t>Predsjednik Udruženja i osobe koje on ovlasti imaju pravo sudjelovati u radu svih tijela Udruženja.</w:t>
      </w:r>
    </w:p>
    <w:p w14:paraId="5EE65B82" w14:textId="77777777" w:rsidR="00E13C32" w:rsidRDefault="00E13C32" w:rsidP="00E13C32">
      <w:pPr>
        <w:pStyle w:val="Tijeloteksta3"/>
        <w:ind w:firstLine="708"/>
        <w:rPr>
          <w:rFonts w:cs="Arial"/>
          <w:szCs w:val="24"/>
        </w:rPr>
      </w:pPr>
    </w:p>
    <w:p w14:paraId="465185C9" w14:textId="77777777" w:rsidR="005275AB" w:rsidRDefault="005275AB" w:rsidP="00E13C32">
      <w:pPr>
        <w:pStyle w:val="Tijeloteksta3"/>
        <w:ind w:firstLine="708"/>
        <w:rPr>
          <w:rFonts w:cs="Arial"/>
          <w:szCs w:val="24"/>
        </w:rPr>
      </w:pPr>
    </w:p>
    <w:p w14:paraId="408637A7" w14:textId="77777777" w:rsidR="005275AB" w:rsidRPr="00EB4C3F" w:rsidRDefault="005275AB" w:rsidP="00E13C32">
      <w:pPr>
        <w:pStyle w:val="Tijeloteksta3"/>
        <w:ind w:firstLine="708"/>
        <w:rPr>
          <w:rFonts w:cs="Arial"/>
          <w:szCs w:val="24"/>
        </w:rPr>
      </w:pPr>
    </w:p>
    <w:p w14:paraId="7811CE04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37.</w:t>
      </w:r>
    </w:p>
    <w:p w14:paraId="5E19732D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1646BC7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Ako Predsjednik utvrdi da je opći ili neki drugi akt, odnosno odluka Skupštine ili nekog drugog tijela Udruženja suprotna</w:t>
      </w:r>
      <w:r w:rsidR="003815A9">
        <w:rPr>
          <w:rFonts w:cs="Arial"/>
          <w:szCs w:val="24"/>
        </w:rPr>
        <w:t xml:space="preserve"> z</w:t>
      </w:r>
      <w:r w:rsidRPr="00EB4C3F">
        <w:rPr>
          <w:rFonts w:cs="Arial"/>
          <w:szCs w:val="24"/>
        </w:rPr>
        <w:t>akonu ili ovom Statutu, obustavit će provedbu tog akta i vratiti sporni akt nadležnom tijelu na ponovno raspravljanje i odlučivanje.</w:t>
      </w:r>
    </w:p>
    <w:p w14:paraId="54877062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U slučaju iz </w:t>
      </w:r>
      <w:r w:rsidR="003926E3">
        <w:rPr>
          <w:rFonts w:cs="Arial"/>
          <w:szCs w:val="24"/>
        </w:rPr>
        <w:t>prethodnog stavka ovog članka</w:t>
      </w:r>
      <w:r w:rsidRPr="00EB4C3F">
        <w:rPr>
          <w:rFonts w:cs="Arial"/>
          <w:szCs w:val="24"/>
        </w:rPr>
        <w:t>, opći ili drugi akt ne može se izvršiti do donošenja konačne odluke.</w:t>
      </w:r>
    </w:p>
    <w:p w14:paraId="6AEF3731" w14:textId="77777777" w:rsidR="00E13C32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Opći ili neki drugi akt iz stavka 1.ovog članka nadležno tijelo u ponovnom odlučivanju donosi većinom glasova svih članova tog tijela. </w:t>
      </w:r>
    </w:p>
    <w:p w14:paraId="76253999" w14:textId="77777777" w:rsidR="00780233" w:rsidRPr="00EB4C3F" w:rsidRDefault="00780233" w:rsidP="00E13C32">
      <w:pPr>
        <w:pStyle w:val="Tijeloteksta3"/>
        <w:ind w:firstLine="708"/>
        <w:rPr>
          <w:rFonts w:cs="Arial"/>
          <w:szCs w:val="24"/>
        </w:rPr>
      </w:pPr>
    </w:p>
    <w:p w14:paraId="0D1FAAE1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38.</w:t>
      </w:r>
    </w:p>
    <w:p w14:paraId="12EB3CCD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65884DC0" w14:textId="77777777" w:rsidR="0086240A" w:rsidRPr="00EB4C3F" w:rsidRDefault="0086240A" w:rsidP="0086240A">
      <w:pPr>
        <w:pStyle w:val="Tijeloteksta3"/>
        <w:ind w:firstLine="720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>Predsjednik i tajnik Udruženja dužni su osigurati provedbu odluka tijela HOK-e, POK-e i Udruženja.</w:t>
      </w:r>
    </w:p>
    <w:p w14:paraId="391BB151" w14:textId="77777777" w:rsidR="00E13C32" w:rsidRPr="00EB4C3F" w:rsidRDefault="00E13C32" w:rsidP="00E13C32">
      <w:pPr>
        <w:pStyle w:val="Tijeloteksta3"/>
        <w:ind w:firstLine="720"/>
        <w:rPr>
          <w:rFonts w:cs="Arial"/>
          <w:b/>
          <w:szCs w:val="24"/>
        </w:rPr>
      </w:pPr>
    </w:p>
    <w:p w14:paraId="766E3FD9" w14:textId="77777777" w:rsidR="00E13C32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39.</w:t>
      </w:r>
    </w:p>
    <w:p w14:paraId="7E945659" w14:textId="77777777" w:rsidR="00780233" w:rsidRPr="00EB4C3F" w:rsidRDefault="00780233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1BC1918A" w14:textId="77777777" w:rsidR="00ED1596" w:rsidRPr="005275AB" w:rsidRDefault="00ED1596" w:rsidP="00ED1596">
      <w:pPr>
        <w:pStyle w:val="Odlomakpopisa"/>
        <w:ind w:left="0" w:firstLine="567"/>
        <w:jc w:val="both"/>
        <w:rPr>
          <w:rFonts w:ascii="Arial" w:hAnsi="Arial" w:cs="Arial"/>
        </w:rPr>
      </w:pPr>
      <w:r w:rsidRPr="005275AB">
        <w:rPr>
          <w:rFonts w:ascii="Arial" w:hAnsi="Arial" w:cs="Arial"/>
        </w:rPr>
        <w:t>Upravni odbor područne obrtničke komore, na prijedlog predsjednika područne obrtničke komore može pokrenuti postupak za utvrđivanje odgovornosti predsjednika, odnosno tajnika udruženja obrtnika te zatražiti da, u roku od 30 dana, Skupština udruženja obrtnika glasuje o povjerenju predsjednika, odnosno tijelo udruženja obrtnika koje je imenovalo tajnika da glasuje o njegovom povjerenju:</w:t>
      </w:r>
    </w:p>
    <w:p w14:paraId="6BF922B0" w14:textId="77777777" w:rsidR="00ED1596" w:rsidRPr="005275AB" w:rsidRDefault="00ED1596" w:rsidP="005275AB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ako predsjednik odnosno tajnik krše odredbe Statuta Komore, statuta područne obrtničke komore ili statuta udruženja obrtnika,</w:t>
      </w:r>
    </w:p>
    <w:p w14:paraId="4FB4A5AF" w14:textId="77777777" w:rsidR="00ED1596" w:rsidRPr="005275AB" w:rsidRDefault="00ED1596" w:rsidP="005275AB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ako predsjednik odnosno tajnik ne provode odluke tijela Komore, područne obrtničke komore ili udruženja obrtnika,</w:t>
      </w:r>
    </w:p>
    <w:p w14:paraId="60450C34" w14:textId="77777777" w:rsidR="00ED1596" w:rsidRPr="005275AB" w:rsidRDefault="00ED1596" w:rsidP="005275AB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ako se utvrde nepravilnosti u materijalno-financijskom poslovanju i raspolaganju sredstvima udruženja obrtnika temeljem predočenih dokaza,</w:t>
      </w:r>
    </w:p>
    <w:p w14:paraId="53F21ABB" w14:textId="77777777" w:rsidR="00ED1596" w:rsidRPr="005275AB" w:rsidRDefault="00ED1596" w:rsidP="005275AB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ako se utvrdi nezakonitost u radu,</w:t>
      </w:r>
    </w:p>
    <w:p w14:paraId="09F84ABC" w14:textId="77777777" w:rsidR="00ED1596" w:rsidRPr="005275AB" w:rsidRDefault="00ED1596" w:rsidP="005275AB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ako predsjednik odnosno tajnik svojom aktivnošću štete ugledu komorskog sustava.</w:t>
      </w:r>
    </w:p>
    <w:p w14:paraId="1557B6C3" w14:textId="77777777" w:rsidR="00ED1596" w:rsidRPr="005275AB" w:rsidRDefault="00ED1596" w:rsidP="00ED1596">
      <w:pPr>
        <w:pStyle w:val="Odlomakpopisa"/>
        <w:ind w:left="0" w:firstLine="567"/>
        <w:jc w:val="both"/>
        <w:rPr>
          <w:rFonts w:ascii="Arial" w:hAnsi="Arial" w:cs="Arial"/>
        </w:rPr>
      </w:pPr>
      <w:r w:rsidRPr="005275AB">
        <w:rPr>
          <w:rFonts w:ascii="Arial" w:hAnsi="Arial" w:cs="Arial"/>
        </w:rPr>
        <w:t>U slučajevima iz stavka</w:t>
      </w:r>
      <w:r w:rsidR="0086240A" w:rsidRPr="005275AB">
        <w:rPr>
          <w:rFonts w:ascii="Arial" w:hAnsi="Arial" w:cs="Arial"/>
        </w:rPr>
        <w:t>. 1</w:t>
      </w:r>
      <w:r w:rsidRPr="005275AB">
        <w:rPr>
          <w:rFonts w:ascii="Arial" w:hAnsi="Arial" w:cs="Arial"/>
        </w:rPr>
        <w:t>. ovog članka predsjednik područne obrtničke komore dužan je izvijestiti Upravni odbor i predsjednika Komore u roku od 30 (trideset) dana od dana saznanja za navedene nepravilnosti.</w:t>
      </w:r>
    </w:p>
    <w:p w14:paraId="610B0D9C" w14:textId="77777777" w:rsidR="0086240A" w:rsidRPr="005275AB" w:rsidRDefault="00ED1596" w:rsidP="0086240A">
      <w:pPr>
        <w:pStyle w:val="Odlomakpopisa"/>
        <w:ind w:left="0" w:firstLine="567"/>
        <w:jc w:val="both"/>
        <w:rPr>
          <w:rFonts w:ascii="Arial" w:hAnsi="Arial" w:cs="Arial"/>
        </w:rPr>
      </w:pPr>
      <w:r w:rsidRPr="005275AB">
        <w:rPr>
          <w:rFonts w:ascii="Arial" w:hAnsi="Arial" w:cs="Arial"/>
        </w:rPr>
        <w:lastRenderedPageBreak/>
        <w:t>Ukoliko predsjednik područne obrtničke komore ne predloži pokret</w:t>
      </w:r>
      <w:r w:rsidR="0086240A" w:rsidRPr="005275AB">
        <w:rPr>
          <w:rFonts w:ascii="Arial" w:hAnsi="Arial" w:cs="Arial"/>
        </w:rPr>
        <w:t>anje postupka iz stavka 1</w:t>
      </w:r>
      <w:r w:rsidRPr="005275AB">
        <w:rPr>
          <w:rFonts w:ascii="Arial" w:hAnsi="Arial" w:cs="Arial"/>
        </w:rPr>
        <w:t xml:space="preserve">. ovog članka, Upravni odbor </w:t>
      </w:r>
      <w:r w:rsidR="0086240A" w:rsidRPr="005275AB">
        <w:rPr>
          <w:rFonts w:ascii="Arial" w:hAnsi="Arial" w:cs="Arial"/>
        </w:rPr>
        <w:t>Hrvatske obrtničke komore</w:t>
      </w:r>
      <w:r w:rsidRPr="005275AB">
        <w:rPr>
          <w:rFonts w:ascii="Arial" w:hAnsi="Arial" w:cs="Arial"/>
        </w:rPr>
        <w:t xml:space="preserve"> na prijedlog predsjednika </w:t>
      </w:r>
      <w:r w:rsidR="0086240A" w:rsidRPr="005275AB">
        <w:rPr>
          <w:rFonts w:ascii="Arial" w:hAnsi="Arial" w:cs="Arial"/>
        </w:rPr>
        <w:t>Hrvatske obrtničke komore</w:t>
      </w:r>
      <w:r w:rsidRPr="005275AB">
        <w:rPr>
          <w:rFonts w:ascii="Arial" w:hAnsi="Arial" w:cs="Arial"/>
        </w:rPr>
        <w:t xml:space="preserve"> pokre</w:t>
      </w:r>
      <w:r w:rsidR="0086240A" w:rsidRPr="005275AB">
        <w:rPr>
          <w:rFonts w:ascii="Arial" w:hAnsi="Arial" w:cs="Arial"/>
        </w:rPr>
        <w:t>će postupke predviđene stavkom 1</w:t>
      </w:r>
      <w:r w:rsidRPr="005275AB">
        <w:rPr>
          <w:rFonts w:ascii="Arial" w:hAnsi="Arial" w:cs="Arial"/>
        </w:rPr>
        <w:t>. ovog članka.</w:t>
      </w:r>
    </w:p>
    <w:p w14:paraId="00161169" w14:textId="77777777" w:rsidR="00ED1596" w:rsidRPr="005275AB" w:rsidRDefault="0086240A" w:rsidP="0086240A">
      <w:pPr>
        <w:pStyle w:val="Odlomakpopisa"/>
        <w:ind w:left="0" w:firstLine="567"/>
        <w:jc w:val="both"/>
        <w:rPr>
          <w:rFonts w:ascii="Arial" w:hAnsi="Arial" w:cs="Arial"/>
        </w:rPr>
      </w:pPr>
      <w:r w:rsidRPr="005275AB">
        <w:rPr>
          <w:rFonts w:ascii="Arial" w:hAnsi="Arial" w:cs="Arial"/>
        </w:rPr>
        <w:t>U slučaju iz stavka 1</w:t>
      </w:r>
      <w:r w:rsidR="00ED1596" w:rsidRPr="005275AB">
        <w:rPr>
          <w:rFonts w:ascii="Arial" w:hAnsi="Arial" w:cs="Arial"/>
        </w:rPr>
        <w:t>. ovog članka predsjednik područne obrtničke komore može pokrenuti postupak pred Sudom časti Hrvatske obrtničke komore.</w:t>
      </w:r>
    </w:p>
    <w:p w14:paraId="69A6A6A9" w14:textId="77777777" w:rsidR="0086240A" w:rsidRPr="00056CCE" w:rsidRDefault="0086240A" w:rsidP="0086240A">
      <w:pPr>
        <w:pStyle w:val="Odlomakpopisa"/>
        <w:ind w:left="0"/>
        <w:jc w:val="center"/>
        <w:rPr>
          <w:rFonts w:ascii="Arial" w:hAnsi="Arial" w:cs="Arial"/>
          <w:color w:val="17365D"/>
        </w:rPr>
      </w:pPr>
    </w:p>
    <w:p w14:paraId="3954801B" w14:textId="77777777" w:rsidR="00E13C32" w:rsidRPr="0086240A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  <w:r w:rsidRPr="0086240A">
        <w:rPr>
          <w:rFonts w:cs="Arial"/>
          <w:szCs w:val="24"/>
        </w:rPr>
        <w:t>Članak 40.</w:t>
      </w:r>
    </w:p>
    <w:p w14:paraId="79C363B2" w14:textId="77777777" w:rsidR="0086240A" w:rsidRPr="00056CCE" w:rsidRDefault="0086240A" w:rsidP="00E13C32">
      <w:pPr>
        <w:pStyle w:val="Tijeloteksta3"/>
        <w:ind w:firstLine="720"/>
        <w:jc w:val="center"/>
        <w:rPr>
          <w:rFonts w:cs="Arial"/>
          <w:color w:val="17365D"/>
          <w:szCs w:val="24"/>
        </w:rPr>
      </w:pPr>
    </w:p>
    <w:p w14:paraId="57D4A656" w14:textId="77777777" w:rsidR="0086240A" w:rsidRPr="005275AB" w:rsidRDefault="0086240A" w:rsidP="005275AB">
      <w:pPr>
        <w:pStyle w:val="Odlomakpopisa"/>
        <w:ind w:left="0" w:firstLine="567"/>
        <w:rPr>
          <w:rFonts w:ascii="Arial" w:hAnsi="Arial" w:cs="Arial"/>
        </w:rPr>
      </w:pPr>
      <w:r w:rsidRPr="005275AB">
        <w:rPr>
          <w:rFonts w:ascii="Arial" w:hAnsi="Arial" w:cs="Arial"/>
        </w:rPr>
        <w:t>Upravni odbor Hrvatske obrtničke komore na prijedlog predsjednika Hrvatske obrtničke komore može donijeti odluku o raspuštanju skupštine i imenovanih tijela udruženja obrtnika te imenovati povjerenstvo za provođenje izbora i konstituiranje nove skupštine u slučaju:</w:t>
      </w:r>
    </w:p>
    <w:p w14:paraId="13FE290E" w14:textId="77777777" w:rsidR="0086240A" w:rsidRPr="005275AB" w:rsidRDefault="0086240A" w:rsidP="005275AB">
      <w:p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-</w:t>
      </w:r>
      <w:r w:rsidRPr="005275AB">
        <w:rPr>
          <w:rFonts w:ascii="Arial" w:hAnsi="Arial" w:cs="Arial"/>
          <w:sz w:val="24"/>
          <w:szCs w:val="24"/>
        </w:rPr>
        <w:tab/>
        <w:t>nefunkcioniranja udruženja obrtnika,</w:t>
      </w:r>
    </w:p>
    <w:p w14:paraId="1879C293" w14:textId="77777777" w:rsidR="0086240A" w:rsidRPr="005275AB" w:rsidRDefault="0086240A" w:rsidP="005275AB">
      <w:p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-</w:t>
      </w:r>
      <w:r w:rsidRPr="005275AB">
        <w:rPr>
          <w:rFonts w:ascii="Arial" w:hAnsi="Arial" w:cs="Arial"/>
          <w:sz w:val="24"/>
          <w:szCs w:val="24"/>
        </w:rPr>
        <w:tab/>
        <w:t xml:space="preserve">nedonošenja programa rada i financijskog plana u propisanom roku, </w:t>
      </w:r>
    </w:p>
    <w:p w14:paraId="122A35A1" w14:textId="77777777" w:rsidR="0086240A" w:rsidRPr="005275AB" w:rsidRDefault="0086240A" w:rsidP="005275AB">
      <w:p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-</w:t>
      </w:r>
      <w:r w:rsidRPr="005275AB">
        <w:rPr>
          <w:rFonts w:ascii="Arial" w:hAnsi="Arial" w:cs="Arial"/>
          <w:sz w:val="24"/>
          <w:szCs w:val="24"/>
        </w:rPr>
        <w:tab/>
        <w:t xml:space="preserve">neusklađivanja statuta udruženja obrtnika sa Statutom HOK-a, </w:t>
      </w:r>
    </w:p>
    <w:p w14:paraId="78582C1D" w14:textId="77777777" w:rsidR="0086240A" w:rsidRPr="005275AB" w:rsidRDefault="0086240A" w:rsidP="005275AB">
      <w:p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-</w:t>
      </w:r>
      <w:r w:rsidRPr="005275AB">
        <w:rPr>
          <w:rFonts w:ascii="Arial" w:hAnsi="Arial" w:cs="Arial"/>
          <w:sz w:val="24"/>
          <w:szCs w:val="24"/>
        </w:rPr>
        <w:tab/>
        <w:t>ako se utvrde nepravilnosti u materijalno-financijskom poslovanju i raspolaganju sredstvima udruženja obrtnika temeljem predočenih dokaza,</w:t>
      </w:r>
    </w:p>
    <w:p w14:paraId="69A15170" w14:textId="77777777" w:rsidR="0086240A" w:rsidRPr="005275AB" w:rsidRDefault="0086240A" w:rsidP="005275AB">
      <w:p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-</w:t>
      </w:r>
      <w:r w:rsidRPr="005275AB">
        <w:rPr>
          <w:rFonts w:ascii="Arial" w:hAnsi="Arial" w:cs="Arial"/>
          <w:sz w:val="24"/>
          <w:szCs w:val="24"/>
        </w:rPr>
        <w:tab/>
        <w:t>neprovođenja odluka Suda časti HOK-a,</w:t>
      </w:r>
    </w:p>
    <w:p w14:paraId="6CBE2E18" w14:textId="77777777" w:rsidR="0086240A" w:rsidRPr="005275AB" w:rsidRDefault="0086240A" w:rsidP="005275AB">
      <w:p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5275AB">
        <w:rPr>
          <w:rFonts w:ascii="Arial" w:hAnsi="Arial" w:cs="Arial"/>
          <w:sz w:val="24"/>
          <w:szCs w:val="24"/>
        </w:rPr>
        <w:t>-</w:t>
      </w:r>
      <w:r w:rsidRPr="005275AB">
        <w:rPr>
          <w:rFonts w:ascii="Arial" w:hAnsi="Arial" w:cs="Arial"/>
          <w:sz w:val="24"/>
          <w:szCs w:val="24"/>
        </w:rPr>
        <w:tab/>
        <w:t>neprovođenja izbora u skladu s odredbama Statuta HOK-a, statuta područne obrtničke komore i statuta udruženja obrtnika.</w:t>
      </w:r>
    </w:p>
    <w:p w14:paraId="56FB4AF3" w14:textId="77777777" w:rsidR="0086240A" w:rsidRPr="005275AB" w:rsidRDefault="0086240A" w:rsidP="005275AB">
      <w:pPr>
        <w:pStyle w:val="Odlomakpopisa"/>
        <w:ind w:left="0" w:firstLine="567"/>
        <w:rPr>
          <w:rFonts w:ascii="Arial" w:hAnsi="Arial" w:cs="Arial"/>
        </w:rPr>
      </w:pPr>
      <w:r w:rsidRPr="005275AB">
        <w:rPr>
          <w:rFonts w:ascii="Arial" w:hAnsi="Arial" w:cs="Arial"/>
        </w:rPr>
        <w:t>U slučajevima iz stavka 1. ovoga članka imenovano povjerenstvo preuzima sve ovlasti do konstituiranja skupštine odnosno imenovanja tijela u udruženju obrtnika.</w:t>
      </w:r>
    </w:p>
    <w:p w14:paraId="01772C6A" w14:textId="77777777" w:rsidR="0086240A" w:rsidRPr="005275AB" w:rsidRDefault="0086240A" w:rsidP="005275AB">
      <w:pPr>
        <w:pStyle w:val="Odlomakpopisa"/>
        <w:ind w:left="0" w:firstLine="567"/>
        <w:rPr>
          <w:rFonts w:ascii="Arial" w:hAnsi="Arial" w:cs="Arial"/>
        </w:rPr>
      </w:pPr>
      <w:r w:rsidRPr="005275AB">
        <w:rPr>
          <w:rFonts w:ascii="Arial" w:hAnsi="Arial" w:cs="Arial"/>
        </w:rPr>
        <w:t>U slučaju iz stavka 1. ovoga članka predsjednik HOK-a može pokrenuti postupak pred Sudom časti HOK-a.</w:t>
      </w:r>
    </w:p>
    <w:p w14:paraId="53EF93B5" w14:textId="77777777" w:rsidR="00780233" w:rsidRDefault="00780233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29025F3F" w14:textId="77777777" w:rsidR="00780233" w:rsidRPr="00EB4C3F" w:rsidRDefault="00780233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5B0CC6AE" w14:textId="77777777" w:rsidR="00E13C32" w:rsidRPr="00EB4C3F" w:rsidRDefault="00E13C32" w:rsidP="0086240A">
      <w:pPr>
        <w:pStyle w:val="Tijeloteksta3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>X</w:t>
      </w:r>
      <w:r w:rsidR="005275AB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TAJNIK UDRUŽENJA</w:t>
      </w:r>
    </w:p>
    <w:p w14:paraId="142EF667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68AF843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41.</w:t>
      </w:r>
    </w:p>
    <w:p w14:paraId="306F1D2D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31BF04DD" w14:textId="77777777" w:rsidR="00EC2974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Udruženje </w:t>
      </w:r>
      <w:r w:rsidR="00EC2974" w:rsidRPr="005275AB">
        <w:rPr>
          <w:rFonts w:cs="Arial"/>
          <w:szCs w:val="24"/>
        </w:rPr>
        <w:t>ima</w:t>
      </w:r>
      <w:r w:rsidRPr="005275AB">
        <w:rPr>
          <w:rFonts w:cs="Arial"/>
          <w:szCs w:val="24"/>
        </w:rPr>
        <w:t xml:space="preserve"> tajnika. </w:t>
      </w:r>
    </w:p>
    <w:p w14:paraId="082A7100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Tajnika Udruženja imenuje i razrješava Upravni odbor na prijedlog Predsjednika.</w:t>
      </w:r>
    </w:p>
    <w:p w14:paraId="5F3DB0E4" w14:textId="77777777" w:rsidR="00EC2974" w:rsidRPr="005275AB" w:rsidRDefault="00EC2974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.</w:t>
      </w:r>
    </w:p>
    <w:p w14:paraId="5CB7F4E4" w14:textId="77777777" w:rsidR="00CD1CA6" w:rsidRPr="005275AB" w:rsidRDefault="00EF5A4E" w:rsidP="005275AB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 xml:space="preserve">     </w:t>
      </w:r>
      <w:r w:rsidR="00EC2974" w:rsidRPr="005275AB">
        <w:rPr>
          <w:rFonts w:cs="Arial"/>
          <w:szCs w:val="24"/>
        </w:rPr>
        <w:t xml:space="preserve">Radnik u radnom odnosu može se imenovati za tajnika Udruženja uz uvjet da </w:t>
      </w:r>
      <w:r>
        <w:rPr>
          <w:rFonts w:cs="Arial"/>
          <w:szCs w:val="24"/>
        </w:rPr>
        <w:t>ispunjava uvjete propisane Pravilnikom o kriterijima za sistematizaciju radnih mjesta jedinstvenog komorskog sustava, te koja će organizacijskim i drugim stručnim sposobnostima uspješno obavljati posao tajnika Udruženja.</w:t>
      </w:r>
    </w:p>
    <w:p w14:paraId="183AB568" w14:textId="77777777" w:rsidR="00E13C32" w:rsidRPr="005275AB" w:rsidRDefault="00CD1CA6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Iznimno, osoba zatečena na radnom mjestu tajnika na dan stupanja na snagu ovog Statuta, </w:t>
      </w:r>
      <w:r w:rsidR="00AD26C1" w:rsidRPr="005275AB">
        <w:rPr>
          <w:rFonts w:cs="Arial"/>
          <w:szCs w:val="24"/>
        </w:rPr>
        <w:t xml:space="preserve">koja ne ispunjava uvjete iz stavka </w:t>
      </w:r>
      <w:r w:rsidR="00E766ED">
        <w:rPr>
          <w:rFonts w:cs="Arial"/>
          <w:szCs w:val="24"/>
        </w:rPr>
        <w:t>3</w:t>
      </w:r>
      <w:r w:rsidR="00AD26C1" w:rsidRPr="005275AB">
        <w:rPr>
          <w:rFonts w:cs="Arial"/>
          <w:szCs w:val="24"/>
        </w:rPr>
        <w:t xml:space="preserve">. ovog članka, </w:t>
      </w:r>
      <w:r w:rsidRPr="005275AB">
        <w:rPr>
          <w:rFonts w:cs="Arial"/>
          <w:szCs w:val="24"/>
        </w:rPr>
        <w:t>može i nadalje obavljati poslove tajnika.</w:t>
      </w:r>
    </w:p>
    <w:p w14:paraId="1F4E23CF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Tajnik se imenuje na rok od 4 godine</w:t>
      </w:r>
      <w:r w:rsidR="00AD26C1" w:rsidRPr="005275AB">
        <w:rPr>
          <w:rFonts w:cs="Arial"/>
          <w:szCs w:val="24"/>
        </w:rPr>
        <w:t xml:space="preserve"> i</w:t>
      </w:r>
      <w:r w:rsidRPr="005275AB">
        <w:rPr>
          <w:rFonts w:cs="Arial"/>
          <w:szCs w:val="24"/>
        </w:rPr>
        <w:t xml:space="preserve"> može </w:t>
      </w:r>
      <w:r w:rsidR="00AD26C1" w:rsidRPr="005275AB">
        <w:rPr>
          <w:rFonts w:cs="Arial"/>
          <w:szCs w:val="24"/>
        </w:rPr>
        <w:t>se</w:t>
      </w:r>
      <w:r w:rsidR="00C51BF5" w:rsidRPr="005275AB">
        <w:rPr>
          <w:rFonts w:cs="Arial"/>
          <w:szCs w:val="24"/>
        </w:rPr>
        <w:t xml:space="preserve"> </w:t>
      </w:r>
      <w:r w:rsidRPr="005275AB">
        <w:rPr>
          <w:rFonts w:cs="Arial"/>
          <w:szCs w:val="24"/>
        </w:rPr>
        <w:t>ponovo imenovati.</w:t>
      </w:r>
    </w:p>
    <w:p w14:paraId="13C08B8D" w14:textId="77777777" w:rsidR="00C51BF5" w:rsidRPr="00C51BF5" w:rsidRDefault="00C51BF5" w:rsidP="00E13C32">
      <w:pPr>
        <w:pStyle w:val="Tijeloteksta3"/>
        <w:rPr>
          <w:rFonts w:cs="Arial"/>
          <w:szCs w:val="24"/>
        </w:rPr>
      </w:pPr>
    </w:p>
    <w:p w14:paraId="5CB66169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42.</w:t>
      </w:r>
    </w:p>
    <w:p w14:paraId="5BC3D408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2AA1D6A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Tajnik Udruženja odgovoran je za provedbu </w:t>
      </w:r>
      <w:r w:rsidR="00C70365">
        <w:rPr>
          <w:rFonts w:cs="Arial"/>
          <w:szCs w:val="24"/>
        </w:rPr>
        <w:t xml:space="preserve">i izvršavanje odluka, </w:t>
      </w:r>
      <w:r w:rsidR="00C70365" w:rsidRPr="00EB4C3F">
        <w:rPr>
          <w:rFonts w:cs="Arial"/>
          <w:szCs w:val="24"/>
        </w:rPr>
        <w:t>zaključaka i drugih akata</w:t>
      </w:r>
      <w:r w:rsidR="00C70365">
        <w:rPr>
          <w:rFonts w:cs="Arial"/>
          <w:szCs w:val="24"/>
        </w:rPr>
        <w:t xml:space="preserve"> tijela Udruženja</w:t>
      </w:r>
      <w:r w:rsidRPr="00EB4C3F">
        <w:rPr>
          <w:rFonts w:cs="Arial"/>
          <w:szCs w:val="24"/>
        </w:rPr>
        <w:t>.</w:t>
      </w:r>
    </w:p>
    <w:p w14:paraId="53370B34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Tajnik Udruženja organizira rad tijela Udruženja, rukovodi radom stručnih službi prema svojim ovlastima, te obavlja druge poslove za koje ga ovlaste tijela Udruženja.</w:t>
      </w:r>
    </w:p>
    <w:p w14:paraId="01B59D5E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2F62D09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43.</w:t>
      </w:r>
    </w:p>
    <w:p w14:paraId="7CE9794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3DEF875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Po ovlaštenju Predsjednika tajnik Udruženja osigurava provedbu financijskog proračuna i brine se o </w:t>
      </w:r>
      <w:r w:rsidR="00726F4E">
        <w:rPr>
          <w:rFonts w:cs="Arial"/>
          <w:szCs w:val="24"/>
        </w:rPr>
        <w:t>u</w:t>
      </w:r>
      <w:r w:rsidRPr="00EB4C3F">
        <w:rPr>
          <w:rFonts w:cs="Arial"/>
          <w:szCs w:val="24"/>
        </w:rPr>
        <w:t>potrebi drugih sredstava, te zastupa Udruženje u imovinskim I drugim poslovima.</w:t>
      </w:r>
    </w:p>
    <w:p w14:paraId="3BEE5B9F" w14:textId="77777777" w:rsidR="005275AB" w:rsidRDefault="005275AB" w:rsidP="00E13C32">
      <w:pPr>
        <w:pStyle w:val="Tijeloteksta3"/>
        <w:jc w:val="center"/>
        <w:rPr>
          <w:rFonts w:cs="Arial"/>
          <w:szCs w:val="24"/>
        </w:rPr>
      </w:pPr>
    </w:p>
    <w:p w14:paraId="423DC8A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lastRenderedPageBreak/>
        <w:t>Članak 44.</w:t>
      </w:r>
    </w:p>
    <w:p w14:paraId="5747FCC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FB9EC2E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Tajnik Udruženja osigurava koordinaciju rada između Udruženja i Područne obrtničke komore.</w:t>
      </w:r>
    </w:p>
    <w:p w14:paraId="1AA6AB42" w14:textId="77777777" w:rsidR="00E13C32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Tajnik Udruženja odgovara za svoj rad Predsjedniku Udruženja i Upravnom odboru.</w:t>
      </w:r>
    </w:p>
    <w:p w14:paraId="0704B0E9" w14:textId="77777777" w:rsidR="00C70365" w:rsidRDefault="00C70365" w:rsidP="00E13C32">
      <w:pPr>
        <w:pStyle w:val="Tijeloteksta3"/>
        <w:rPr>
          <w:rFonts w:cs="Arial"/>
          <w:szCs w:val="24"/>
        </w:rPr>
      </w:pPr>
    </w:p>
    <w:p w14:paraId="5A039B62" w14:textId="77777777" w:rsidR="00D211BC" w:rsidRPr="00EB4C3F" w:rsidRDefault="00D211BC" w:rsidP="00E13C32">
      <w:pPr>
        <w:pStyle w:val="Tijeloteksta3"/>
        <w:rPr>
          <w:rFonts w:cs="Arial"/>
          <w:szCs w:val="24"/>
        </w:rPr>
      </w:pPr>
    </w:p>
    <w:p w14:paraId="576CD60B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XI</w:t>
      </w:r>
      <w:r w:rsidR="005275AB">
        <w:rPr>
          <w:rFonts w:cs="Arial"/>
          <w:szCs w:val="24"/>
        </w:rPr>
        <w:t>.</w:t>
      </w:r>
      <w:r w:rsidRPr="00EB4C3F">
        <w:rPr>
          <w:rFonts w:cs="Arial"/>
          <w:szCs w:val="24"/>
        </w:rPr>
        <w:tab/>
        <w:t>OBLICI ORGANIZIRANJA I RADA U UDRUŽENJU</w:t>
      </w:r>
    </w:p>
    <w:p w14:paraId="055C3CDD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3E97AE18" w14:textId="77777777" w:rsidR="00EA172D" w:rsidRPr="005275AB" w:rsidRDefault="00754779" w:rsidP="003815A9">
      <w:pPr>
        <w:pStyle w:val="Tijeloteksta3"/>
        <w:rPr>
          <w:rFonts w:cs="Arial"/>
          <w:szCs w:val="24"/>
        </w:rPr>
      </w:pPr>
      <w:r w:rsidRPr="005275AB">
        <w:rPr>
          <w:rFonts w:cs="Arial"/>
          <w:szCs w:val="24"/>
        </w:rPr>
        <w:t>CEHOVI</w:t>
      </w:r>
      <w:r w:rsidR="00230758" w:rsidRPr="005275AB">
        <w:rPr>
          <w:rFonts w:cs="Arial"/>
          <w:szCs w:val="24"/>
        </w:rPr>
        <w:t xml:space="preserve"> </w:t>
      </w:r>
    </w:p>
    <w:p w14:paraId="5BFEB751" w14:textId="77777777" w:rsidR="00E13C32" w:rsidRPr="00EB4C3F" w:rsidRDefault="00E13C32" w:rsidP="00E13C32">
      <w:pPr>
        <w:pStyle w:val="Tijeloteksta3"/>
        <w:rPr>
          <w:rFonts w:cs="Arial"/>
          <w:i/>
          <w:szCs w:val="24"/>
        </w:rPr>
      </w:pPr>
    </w:p>
    <w:p w14:paraId="55CB8E25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45.</w:t>
      </w:r>
    </w:p>
    <w:p w14:paraId="7D18F49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16CF657" w14:textId="77777777" w:rsidR="00BE4A7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Osnovni oblik strukovnog organiziranja i stručnog rada na razini Udruženja</w:t>
      </w:r>
      <w:r w:rsidR="00BE4A72" w:rsidRPr="005275AB">
        <w:rPr>
          <w:rFonts w:cs="Arial"/>
          <w:szCs w:val="24"/>
        </w:rPr>
        <w:t>, radi  usklađivanja i rješavanja stručnih pitanja gospodarske grane kojoj obrtnik pripada,</w:t>
      </w:r>
      <w:r w:rsidRPr="005275AB">
        <w:rPr>
          <w:rFonts w:cs="Arial"/>
          <w:szCs w:val="24"/>
        </w:rPr>
        <w:t xml:space="preserve"> su </w:t>
      </w:r>
      <w:r w:rsidR="00754779" w:rsidRPr="005275AB">
        <w:rPr>
          <w:rFonts w:cs="Arial"/>
          <w:szCs w:val="24"/>
        </w:rPr>
        <w:t>cehovi</w:t>
      </w:r>
      <w:r w:rsidRPr="005275AB">
        <w:rPr>
          <w:rFonts w:cs="Arial"/>
          <w:szCs w:val="24"/>
        </w:rPr>
        <w:t>.</w:t>
      </w:r>
    </w:p>
    <w:p w14:paraId="0C333037" w14:textId="77777777" w:rsidR="00BE4A72" w:rsidRPr="005275AB" w:rsidRDefault="00BE4A7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Na razini Udruženja djeluju slijedeći cehovi:</w:t>
      </w:r>
    </w:p>
    <w:p w14:paraId="22CD61D5" w14:textId="77777777" w:rsidR="00BE4A72" w:rsidRPr="005275AB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ceh ugostitelja i turističkih djelatnika,</w:t>
      </w:r>
    </w:p>
    <w:p w14:paraId="3C2EF688" w14:textId="77777777" w:rsidR="00BE4A72" w:rsidRPr="005275AB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ceh prijevoznika,</w:t>
      </w:r>
    </w:p>
    <w:p w14:paraId="70B48430" w14:textId="77777777" w:rsidR="00BE4A72" w:rsidRPr="005275AB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ceh graditeljstva,</w:t>
      </w:r>
    </w:p>
    <w:p w14:paraId="58401BE6" w14:textId="77777777" w:rsidR="00BE4A72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 xml:space="preserve">ceh </w:t>
      </w:r>
      <w:r w:rsidR="004F7AB9">
        <w:rPr>
          <w:rFonts w:cs="Arial"/>
          <w:szCs w:val="24"/>
        </w:rPr>
        <w:t>za poljoprivredu i ribar</w:t>
      </w:r>
      <w:r w:rsidR="00DB2EC2">
        <w:rPr>
          <w:rFonts w:cs="Arial"/>
          <w:szCs w:val="24"/>
        </w:rPr>
        <w:t>stvo</w:t>
      </w:r>
      <w:r>
        <w:rPr>
          <w:rFonts w:cs="Arial"/>
          <w:szCs w:val="24"/>
        </w:rPr>
        <w:t>,</w:t>
      </w:r>
    </w:p>
    <w:p w14:paraId="2E7B2723" w14:textId="77777777" w:rsidR="007418A3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ceh za intelektualne usluge gospodarskog karaktera,</w:t>
      </w:r>
    </w:p>
    <w:p w14:paraId="459948B9" w14:textId="77777777" w:rsidR="007418A3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ceh uslužnog obrta i trgovine,</w:t>
      </w:r>
    </w:p>
    <w:p w14:paraId="2487C756" w14:textId="77777777" w:rsidR="007418A3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ceh auto struke,</w:t>
      </w:r>
    </w:p>
    <w:p w14:paraId="07F6F7D3" w14:textId="77777777" w:rsidR="007418A3" w:rsidRPr="005275AB" w:rsidRDefault="007418A3" w:rsidP="005275AB">
      <w:pPr>
        <w:pStyle w:val="Tijeloteksta3"/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ceh frizera i kozmetičara.</w:t>
      </w:r>
    </w:p>
    <w:p w14:paraId="288E1B5E" w14:textId="77777777" w:rsidR="00BE4A72" w:rsidRPr="005275AB" w:rsidRDefault="00BE4A72" w:rsidP="005275AB">
      <w:pPr>
        <w:pStyle w:val="Tijeloteksta3"/>
        <w:ind w:left="720"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Odluku o osnivanju novog ceha na prijedlog Upravnog odbora donosi Skupština.</w:t>
      </w:r>
    </w:p>
    <w:p w14:paraId="6EBCA416" w14:textId="77777777" w:rsidR="00E13C32" w:rsidRPr="005275AB" w:rsidRDefault="00BE4A72" w:rsidP="005275AB">
      <w:pPr>
        <w:pStyle w:val="Tijeloteksta3"/>
        <w:ind w:firstLine="567"/>
        <w:rPr>
          <w:rFonts w:cs="Arial"/>
          <w:szCs w:val="24"/>
        </w:rPr>
      </w:pPr>
      <w:r w:rsidRPr="005275AB">
        <w:t xml:space="preserve">Upravni odbor Udruženja </w:t>
      </w:r>
      <w:r w:rsidRPr="005275AB">
        <w:rPr>
          <w:rFonts w:cs="Arial"/>
          <w:szCs w:val="24"/>
        </w:rPr>
        <w:t>može</w:t>
      </w:r>
      <w:r w:rsidR="003815A9" w:rsidRPr="005275AB">
        <w:rPr>
          <w:rFonts w:cs="Arial"/>
          <w:szCs w:val="24"/>
        </w:rPr>
        <w:t xml:space="preserve"> </w:t>
      </w:r>
      <w:r w:rsidRPr="005275AB">
        <w:rPr>
          <w:rFonts w:cs="Arial"/>
          <w:szCs w:val="24"/>
        </w:rPr>
        <w:t>odlukom</w:t>
      </w:r>
      <w:r w:rsidR="003815A9" w:rsidRPr="005275AB">
        <w:rPr>
          <w:rFonts w:cs="Arial"/>
          <w:szCs w:val="24"/>
        </w:rPr>
        <w:t xml:space="preserve"> osnov</w:t>
      </w:r>
      <w:r w:rsidRPr="005275AB">
        <w:rPr>
          <w:rFonts w:cs="Arial"/>
          <w:szCs w:val="24"/>
        </w:rPr>
        <w:t>ati sekcije u okvirima pojedinog ceha, na njegov prijedlog</w:t>
      </w:r>
      <w:r w:rsidR="003815A9" w:rsidRPr="005275AB">
        <w:rPr>
          <w:rFonts w:cs="Arial"/>
          <w:szCs w:val="24"/>
        </w:rPr>
        <w:t>.</w:t>
      </w:r>
    </w:p>
    <w:p w14:paraId="55EFD002" w14:textId="77777777" w:rsidR="00BE4A72" w:rsidRPr="005275AB" w:rsidRDefault="00BE4A7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Organiziranost rada u cehovima i sekcijama je dobrovoljna.</w:t>
      </w:r>
    </w:p>
    <w:p w14:paraId="6C0BCBD8" w14:textId="77777777" w:rsidR="00605504" w:rsidRPr="00EB4C3F" w:rsidRDefault="00605504" w:rsidP="00E13C32">
      <w:pPr>
        <w:pStyle w:val="Tijeloteksta3"/>
        <w:rPr>
          <w:rFonts w:cs="Arial"/>
          <w:szCs w:val="24"/>
        </w:rPr>
      </w:pPr>
    </w:p>
    <w:p w14:paraId="1B98059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46.</w:t>
      </w:r>
    </w:p>
    <w:p w14:paraId="321C6AD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73ACDC3" w14:textId="77777777" w:rsidR="00BE4A72" w:rsidRPr="005275AB" w:rsidRDefault="005275AB" w:rsidP="00BE4A72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>Zadaci</w:t>
      </w:r>
      <w:r w:rsidR="00BE4A72" w:rsidRPr="005275AB">
        <w:rPr>
          <w:rFonts w:cs="Arial"/>
          <w:szCs w:val="24"/>
        </w:rPr>
        <w:t xml:space="preserve"> cehova su da brinu, razmatraju i odlučuju na svojim sjednicama o stručnim pitanjima i ostalim problemima i zadaćama koje se odnose na gospodarsku granu djelatnosti koju ceh zastupa.</w:t>
      </w:r>
    </w:p>
    <w:p w14:paraId="75F472A6" w14:textId="77777777" w:rsidR="00BE4A72" w:rsidRPr="005275AB" w:rsidRDefault="00BE4A72" w:rsidP="00BE4A72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Predstavnici cehova zastupaju interese ceha u cehovima pri Područnoj obrtničkoj komori.</w:t>
      </w:r>
    </w:p>
    <w:p w14:paraId="3DDF4F14" w14:textId="77777777" w:rsidR="00CF2293" w:rsidRPr="005275AB" w:rsidRDefault="00544AAA" w:rsidP="00605504">
      <w:pPr>
        <w:ind w:firstLine="567"/>
        <w:jc w:val="both"/>
        <w:rPr>
          <w:rFonts w:cs="Arial"/>
          <w:sz w:val="24"/>
          <w:szCs w:val="24"/>
          <w:lang w:val="hr-HR"/>
        </w:rPr>
      </w:pPr>
      <w:r w:rsidRPr="005275AB">
        <w:rPr>
          <w:rFonts w:ascii="Arial" w:hAnsi="Arial" w:cs="Arial"/>
          <w:sz w:val="24"/>
          <w:szCs w:val="24"/>
          <w:lang w:val="hr-HR"/>
        </w:rPr>
        <w:t xml:space="preserve">Organizacija i </w:t>
      </w:r>
      <w:r w:rsidR="00516876" w:rsidRPr="005275AB">
        <w:rPr>
          <w:rFonts w:ascii="Arial" w:hAnsi="Arial" w:cs="Arial"/>
          <w:sz w:val="24"/>
          <w:szCs w:val="24"/>
          <w:lang w:val="hr-HR"/>
        </w:rPr>
        <w:t>način rada</w:t>
      </w:r>
      <w:r w:rsidRPr="005275AB">
        <w:rPr>
          <w:rFonts w:ascii="Arial" w:hAnsi="Arial" w:cs="Arial"/>
          <w:sz w:val="24"/>
          <w:szCs w:val="24"/>
          <w:lang w:val="hr-HR"/>
        </w:rPr>
        <w:t xml:space="preserve"> cehova</w:t>
      </w:r>
      <w:r w:rsidR="00516876" w:rsidRPr="005275AB">
        <w:rPr>
          <w:rFonts w:ascii="Arial" w:hAnsi="Arial" w:cs="Arial"/>
          <w:sz w:val="24"/>
          <w:szCs w:val="24"/>
          <w:lang w:val="hr-HR"/>
        </w:rPr>
        <w:t xml:space="preserve"> i sekcija</w:t>
      </w:r>
      <w:r w:rsidRPr="005275AB">
        <w:rPr>
          <w:rFonts w:ascii="Arial" w:hAnsi="Arial" w:cs="Arial"/>
          <w:sz w:val="24"/>
          <w:szCs w:val="24"/>
          <w:lang w:val="hr-HR"/>
        </w:rPr>
        <w:t xml:space="preserve">, prava, obveze i odgovornosti članova uređuju se </w:t>
      </w:r>
      <w:r w:rsidR="00BE4A72" w:rsidRPr="005275AB">
        <w:rPr>
          <w:rFonts w:ascii="Arial" w:hAnsi="Arial" w:cs="Arial"/>
          <w:sz w:val="24"/>
          <w:szCs w:val="24"/>
          <w:lang w:val="hr-HR"/>
        </w:rPr>
        <w:t>Pravilnikom</w:t>
      </w:r>
      <w:r w:rsidRPr="005275AB">
        <w:rPr>
          <w:rFonts w:ascii="Arial" w:hAnsi="Arial" w:cs="Arial"/>
          <w:sz w:val="24"/>
          <w:szCs w:val="24"/>
          <w:lang w:val="hr-HR"/>
        </w:rPr>
        <w:t xml:space="preserve"> o radu cehova kojeg donosi Upravni odbor Udruženja.</w:t>
      </w:r>
    </w:p>
    <w:p w14:paraId="3AE98703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2BED4247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ODBORI I KOMISIJE</w:t>
      </w:r>
    </w:p>
    <w:p w14:paraId="48145C82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502DC257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47.</w:t>
      </w:r>
    </w:p>
    <w:p w14:paraId="068558A7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4A6B85D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Odbori su radna tijela Udruženja.</w:t>
      </w:r>
    </w:p>
    <w:p w14:paraId="4AFB9C61" w14:textId="77777777" w:rsidR="00E13C32" w:rsidRPr="005275AB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Odbori pripremaju materijale, elaborate, analize, stručne prijedloge i mišljenja od zajedničkog interesa Udruženja.</w:t>
      </w:r>
    </w:p>
    <w:p w14:paraId="31AB11DA" w14:textId="77777777" w:rsidR="00E13C32" w:rsidRDefault="00E13C32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Komisije obrađuju</w:t>
      </w:r>
      <w:r w:rsidR="00E77F2A" w:rsidRPr="005275AB">
        <w:rPr>
          <w:rFonts w:cs="Arial"/>
          <w:szCs w:val="24"/>
        </w:rPr>
        <w:t xml:space="preserve"> i razmatraju pojedina pitanja iz</w:t>
      </w:r>
      <w:r w:rsidRPr="005275AB">
        <w:rPr>
          <w:rFonts w:cs="Arial"/>
          <w:szCs w:val="24"/>
        </w:rPr>
        <w:t xml:space="preserve"> područja rada Upravnog odbora, odnosno Skupštine.</w:t>
      </w:r>
    </w:p>
    <w:p w14:paraId="0AD89F28" w14:textId="77777777" w:rsidR="005275AB" w:rsidRPr="005275AB" w:rsidRDefault="005275AB" w:rsidP="005275AB">
      <w:pPr>
        <w:pStyle w:val="Tijeloteksta3"/>
        <w:ind w:firstLine="567"/>
        <w:rPr>
          <w:rFonts w:cs="Arial"/>
          <w:szCs w:val="24"/>
        </w:rPr>
      </w:pPr>
    </w:p>
    <w:p w14:paraId="335E7588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48.</w:t>
      </w:r>
    </w:p>
    <w:p w14:paraId="49CFBE7E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1CBCAAE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 cilju što kvalitetnijeg i stručnog rada tijela Udruženja Uprav</w:t>
      </w:r>
      <w:r w:rsidR="009F412C">
        <w:rPr>
          <w:rFonts w:cs="Arial"/>
          <w:szCs w:val="24"/>
        </w:rPr>
        <w:t>ni odbor može osnovati povremene odbore, komisije i slično.</w:t>
      </w:r>
    </w:p>
    <w:p w14:paraId="422B460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12B86EB" w14:textId="77777777" w:rsidR="00E13C32" w:rsidRPr="00EB4C3F" w:rsidRDefault="00754779" w:rsidP="00E13C32">
      <w:pPr>
        <w:pStyle w:val="Tijeloteksta3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Članak 49.</w:t>
      </w:r>
    </w:p>
    <w:p w14:paraId="4DE39433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EB95686" w14:textId="77777777" w:rsidR="00E13C32" w:rsidRPr="00EB4C3F" w:rsidRDefault="00E77F2A" w:rsidP="005275AB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>Odbori, komisije i</w:t>
      </w:r>
      <w:r w:rsidR="00E13C32" w:rsidRPr="00EB4C3F">
        <w:rPr>
          <w:rFonts w:cs="Arial"/>
          <w:szCs w:val="24"/>
        </w:rPr>
        <w:t xml:space="preserve"> druga radna tijela su sastavljeni od 3 člana.</w:t>
      </w:r>
    </w:p>
    <w:p w14:paraId="17391F09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Način izbora i djelokrug poslova </w:t>
      </w:r>
      <w:r w:rsidR="004E73ED">
        <w:rPr>
          <w:rFonts w:cs="Arial"/>
          <w:szCs w:val="24"/>
        </w:rPr>
        <w:t xml:space="preserve">odbora </w:t>
      </w:r>
      <w:r w:rsidRPr="00EB4C3F">
        <w:rPr>
          <w:rFonts w:cs="Arial"/>
          <w:szCs w:val="24"/>
        </w:rPr>
        <w:t xml:space="preserve"> i komisija, utvrđuje se Poslovnikom o radu koji donosi Upravni odbor.</w:t>
      </w:r>
    </w:p>
    <w:p w14:paraId="05685345" w14:textId="77777777" w:rsidR="00754779" w:rsidRDefault="00754779" w:rsidP="00E13C32">
      <w:pPr>
        <w:pStyle w:val="Tijeloteksta3"/>
        <w:rPr>
          <w:rFonts w:cs="Arial"/>
          <w:szCs w:val="24"/>
        </w:rPr>
      </w:pPr>
    </w:p>
    <w:p w14:paraId="0E4F3DFC" w14:textId="77777777" w:rsidR="00754779" w:rsidRDefault="00754779" w:rsidP="00E13C32">
      <w:pPr>
        <w:pStyle w:val="Tijeloteksta3"/>
        <w:rPr>
          <w:rFonts w:cs="Arial"/>
          <w:szCs w:val="24"/>
        </w:rPr>
      </w:pPr>
    </w:p>
    <w:p w14:paraId="11099DB4" w14:textId="77777777" w:rsidR="005275AB" w:rsidRDefault="005275AB" w:rsidP="00E13C32">
      <w:pPr>
        <w:pStyle w:val="Tijeloteksta3"/>
        <w:rPr>
          <w:rFonts w:cs="Arial"/>
          <w:szCs w:val="24"/>
        </w:rPr>
      </w:pPr>
    </w:p>
    <w:p w14:paraId="38F3BBDD" w14:textId="77777777" w:rsidR="005275AB" w:rsidRDefault="005275AB" w:rsidP="00E13C32">
      <w:pPr>
        <w:pStyle w:val="Tijeloteksta3"/>
        <w:rPr>
          <w:rFonts w:cs="Arial"/>
          <w:szCs w:val="24"/>
        </w:rPr>
      </w:pPr>
    </w:p>
    <w:p w14:paraId="797ACCF9" w14:textId="77777777" w:rsidR="005275AB" w:rsidRDefault="005275AB" w:rsidP="00E13C32">
      <w:pPr>
        <w:pStyle w:val="Tijeloteksta3"/>
        <w:rPr>
          <w:rFonts w:cs="Arial"/>
          <w:szCs w:val="24"/>
        </w:rPr>
      </w:pPr>
    </w:p>
    <w:p w14:paraId="7716556E" w14:textId="77777777" w:rsidR="005275AB" w:rsidRDefault="005275AB" w:rsidP="00E13C32">
      <w:pPr>
        <w:pStyle w:val="Tijeloteksta3"/>
        <w:rPr>
          <w:rFonts w:cs="Arial"/>
          <w:szCs w:val="24"/>
        </w:rPr>
      </w:pPr>
    </w:p>
    <w:p w14:paraId="2ED8493C" w14:textId="77777777" w:rsidR="005275AB" w:rsidRDefault="005275AB" w:rsidP="00E13C32">
      <w:pPr>
        <w:pStyle w:val="Tijeloteksta3"/>
        <w:rPr>
          <w:rFonts w:cs="Arial"/>
          <w:szCs w:val="24"/>
        </w:rPr>
      </w:pPr>
    </w:p>
    <w:p w14:paraId="3A7E4868" w14:textId="77777777" w:rsidR="005275AB" w:rsidRPr="00EB4C3F" w:rsidRDefault="005275AB" w:rsidP="00E13C32">
      <w:pPr>
        <w:pStyle w:val="Tijeloteksta3"/>
        <w:rPr>
          <w:rFonts w:cs="Arial"/>
          <w:szCs w:val="24"/>
        </w:rPr>
      </w:pPr>
    </w:p>
    <w:p w14:paraId="19AC8DCF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XII</w:t>
      </w:r>
      <w:r w:rsidRPr="00EB4C3F">
        <w:rPr>
          <w:rFonts w:cs="Arial"/>
          <w:szCs w:val="24"/>
        </w:rPr>
        <w:tab/>
        <w:t>OBRAZOVANJE I OSPOSOBLJAVANJE ZA OBAVLJANJE OBRTA</w:t>
      </w:r>
    </w:p>
    <w:p w14:paraId="0BC8F161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36E0CC0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50.</w:t>
      </w:r>
    </w:p>
    <w:p w14:paraId="69005F24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4E4EDB2B" w14:textId="77777777" w:rsidR="00E13C32" w:rsidRPr="00EB4C3F" w:rsidRDefault="00E13C32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Udruženje u skladu sa Zakonom i Statutom HOK-a i drugim propisima promiče</w:t>
      </w:r>
      <w:r w:rsidR="00EF5A4E">
        <w:rPr>
          <w:rFonts w:cs="Arial"/>
          <w:szCs w:val="24"/>
        </w:rPr>
        <w:t xml:space="preserve"> i </w:t>
      </w:r>
      <w:r w:rsidRPr="00EB4C3F">
        <w:rPr>
          <w:rFonts w:cs="Arial"/>
          <w:szCs w:val="24"/>
        </w:rPr>
        <w:t xml:space="preserve"> sudjeluje u </w:t>
      </w:r>
      <w:r w:rsidR="00EF5A4E">
        <w:rPr>
          <w:rFonts w:cs="Arial"/>
          <w:szCs w:val="24"/>
        </w:rPr>
        <w:t xml:space="preserve">provedbi obrazovanja i </w:t>
      </w:r>
      <w:r w:rsidRPr="00EB4C3F">
        <w:rPr>
          <w:rFonts w:cs="Arial"/>
          <w:szCs w:val="24"/>
        </w:rPr>
        <w:t>osposobljavanj</w:t>
      </w:r>
      <w:r w:rsidR="00BD0F40">
        <w:rPr>
          <w:rFonts w:cs="Arial"/>
          <w:szCs w:val="24"/>
        </w:rPr>
        <w:t>a</w:t>
      </w:r>
      <w:r w:rsidRPr="00EB4C3F">
        <w:rPr>
          <w:rFonts w:cs="Arial"/>
          <w:szCs w:val="24"/>
        </w:rPr>
        <w:t xml:space="preserve"> za potrebe obrtništva i poduzetništva.</w:t>
      </w:r>
    </w:p>
    <w:p w14:paraId="423ADA76" w14:textId="77777777" w:rsidR="00E13C32" w:rsidRPr="00EB4C3F" w:rsidRDefault="00E13C32" w:rsidP="00E13C32">
      <w:pPr>
        <w:pStyle w:val="Tijeloteksta3"/>
        <w:ind w:firstLine="720"/>
        <w:rPr>
          <w:rFonts w:cs="Arial"/>
          <w:szCs w:val="24"/>
        </w:rPr>
      </w:pPr>
    </w:p>
    <w:p w14:paraId="66DBB289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  <w:r w:rsidRPr="00A4040A">
        <w:rPr>
          <w:rFonts w:cs="Arial"/>
          <w:szCs w:val="24"/>
        </w:rPr>
        <w:t>Članak 51.</w:t>
      </w:r>
    </w:p>
    <w:p w14:paraId="155D3186" w14:textId="77777777" w:rsidR="00E13C32" w:rsidRPr="00EB4C3F" w:rsidRDefault="00E13C32" w:rsidP="00E13C32">
      <w:pPr>
        <w:pStyle w:val="Tijeloteksta3"/>
        <w:ind w:firstLine="720"/>
        <w:jc w:val="center"/>
        <w:rPr>
          <w:rFonts w:cs="Arial"/>
          <w:szCs w:val="24"/>
        </w:rPr>
      </w:pPr>
    </w:p>
    <w:p w14:paraId="3341AFE8" w14:textId="77777777" w:rsidR="00E13C32" w:rsidRPr="00EB4C3F" w:rsidRDefault="00E77F2A" w:rsidP="005275AB">
      <w:pPr>
        <w:pStyle w:val="Tijeloteksta3"/>
        <w:ind w:firstLine="567"/>
        <w:jc w:val="left"/>
        <w:rPr>
          <w:rFonts w:cs="Arial"/>
          <w:szCs w:val="24"/>
        </w:rPr>
      </w:pPr>
      <w:r>
        <w:rPr>
          <w:rFonts w:cs="Arial"/>
          <w:szCs w:val="24"/>
        </w:rPr>
        <w:t>Zadaci</w:t>
      </w:r>
      <w:r w:rsidR="00E13C32" w:rsidRPr="00EB4C3F">
        <w:rPr>
          <w:rFonts w:cs="Arial"/>
          <w:szCs w:val="24"/>
        </w:rPr>
        <w:t xml:space="preserve"> i poslovi Udruženja na području obrazovanja i osposobljavanja, a u dogovoru sa POK-om, jesu:</w:t>
      </w:r>
    </w:p>
    <w:p w14:paraId="7A062308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sudjelovanje u licenciranju obrta za stjecanje prava prijama </w:t>
      </w:r>
      <w:r w:rsidR="00726F4E">
        <w:rPr>
          <w:rFonts w:cs="Arial"/>
          <w:szCs w:val="24"/>
        </w:rPr>
        <w:t>učenika</w:t>
      </w:r>
      <w:r w:rsidRPr="005275AB">
        <w:rPr>
          <w:rFonts w:cs="Arial"/>
          <w:szCs w:val="24"/>
        </w:rPr>
        <w:t xml:space="preserve"> u skladu s normativnim aktima HOK-a, </w:t>
      </w:r>
    </w:p>
    <w:p w14:paraId="587ADC3F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pružanje pomoći POK-u u organiziranju i provođenju poslova u području obrazovanja i osposobljavanja, a osobito majstorskih ispita i ispita o stručnoj osposobljenosti,</w:t>
      </w:r>
    </w:p>
    <w:p w14:paraId="7C603DEA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sudjelovanje u formuliranju stručnog mišljenja o programima majstorskih ispita i ispita o stručnoj osposobljenosti na zahtjev HOK-a,</w:t>
      </w:r>
    </w:p>
    <w:p w14:paraId="133442D4" w14:textId="77777777" w:rsidR="0028462C" w:rsidRPr="005275AB" w:rsidRDefault="0028462C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sudjelovanje u promidžbi i informiranju o obrtničkim zanimanjima i mogućnostima školovanja i osposobljavanja za potrebe obrtništva,</w:t>
      </w:r>
    </w:p>
    <w:p w14:paraId="56F48C91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sudjelovanje u uspostavi sustava osiguranja kvalitete u provedbi praktične nastave i vježbi naukovanja u obrtničkim radionicama</w:t>
      </w:r>
    </w:p>
    <w:p w14:paraId="7EC17070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praćenje razvoja zanimanja u obrtništvu i predlaganje novih zanimanja,</w:t>
      </w:r>
    </w:p>
    <w:p w14:paraId="5E0369C1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sudjelovanje u organiziranju </w:t>
      </w:r>
      <w:r w:rsidR="00E77F2A" w:rsidRPr="005275AB">
        <w:rPr>
          <w:rFonts w:cs="Arial"/>
          <w:szCs w:val="24"/>
        </w:rPr>
        <w:t>praktične nastave i vježbi naukovanja i poduzimanje</w:t>
      </w:r>
      <w:r w:rsidRPr="005275AB">
        <w:rPr>
          <w:rFonts w:cs="Arial"/>
          <w:szCs w:val="24"/>
        </w:rPr>
        <w:t xml:space="preserve"> mjera za </w:t>
      </w:r>
      <w:r w:rsidR="00E77F2A" w:rsidRPr="005275AB">
        <w:rPr>
          <w:rFonts w:cs="Arial"/>
          <w:szCs w:val="24"/>
        </w:rPr>
        <w:t>njihovo</w:t>
      </w:r>
      <w:r w:rsidRPr="005275AB">
        <w:rPr>
          <w:rFonts w:cs="Arial"/>
          <w:szCs w:val="24"/>
        </w:rPr>
        <w:t xml:space="preserve"> unapređenje</w:t>
      </w:r>
    </w:p>
    <w:p w14:paraId="43FCEEB3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 xml:space="preserve">sudjelovanje u organiziranju usavršavanja obrtnika koji primaju </w:t>
      </w:r>
      <w:r w:rsidR="00726F4E">
        <w:rPr>
          <w:rFonts w:cs="Arial"/>
          <w:szCs w:val="24"/>
        </w:rPr>
        <w:t>učenike</w:t>
      </w:r>
      <w:r w:rsidRPr="005275AB">
        <w:rPr>
          <w:rFonts w:cs="Arial"/>
          <w:szCs w:val="24"/>
        </w:rPr>
        <w:t xml:space="preserve"> na </w:t>
      </w:r>
      <w:r w:rsidR="00E77F2A" w:rsidRPr="005275AB">
        <w:rPr>
          <w:rFonts w:cs="Arial"/>
          <w:szCs w:val="24"/>
        </w:rPr>
        <w:t xml:space="preserve">praktičnu nastavu i vježbe </w:t>
      </w:r>
      <w:r w:rsidRPr="005275AB">
        <w:rPr>
          <w:rFonts w:cs="Arial"/>
          <w:szCs w:val="24"/>
        </w:rPr>
        <w:t>naukovanje kroz seminare, susrete i sl.</w:t>
      </w:r>
    </w:p>
    <w:p w14:paraId="595E1DD8" w14:textId="77777777" w:rsidR="0028462C" w:rsidRPr="005275AB" w:rsidRDefault="0028462C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sudjelovanje u izgradnji sustava obrazovanja i osposobljavanja koje osigurava cjeloživotno učenje i mobilnost,</w:t>
      </w:r>
    </w:p>
    <w:p w14:paraId="0AABD8FD" w14:textId="77777777" w:rsidR="003B32C4" w:rsidRPr="005275AB" w:rsidRDefault="003B32C4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sudjelovanje u formuliranju prijedloga o sudjelovanju cehova u području obrazovanja i cjeloživotnog učenja,</w:t>
      </w:r>
    </w:p>
    <w:p w14:paraId="7DB01C80" w14:textId="77777777" w:rsidR="00E13C32" w:rsidRPr="005275AB" w:rsidRDefault="00E13C32" w:rsidP="005275AB">
      <w:pPr>
        <w:pStyle w:val="Tijeloteksta3"/>
        <w:numPr>
          <w:ilvl w:val="0"/>
          <w:numId w:val="31"/>
        </w:numPr>
        <w:tabs>
          <w:tab w:val="left" w:pos="426"/>
        </w:tabs>
        <w:ind w:left="426" w:hanging="426"/>
        <w:jc w:val="left"/>
        <w:rPr>
          <w:rFonts w:cs="Arial"/>
          <w:szCs w:val="24"/>
        </w:rPr>
      </w:pPr>
      <w:r w:rsidRPr="005275AB">
        <w:rPr>
          <w:rFonts w:cs="Arial"/>
          <w:szCs w:val="24"/>
        </w:rPr>
        <w:t>obavljanje drugih poslova i zadaća u skladu sa Zakonom</w:t>
      </w:r>
      <w:r w:rsidR="003B32C4" w:rsidRPr="005275AB">
        <w:rPr>
          <w:rFonts w:cs="Arial"/>
          <w:szCs w:val="24"/>
        </w:rPr>
        <w:t xml:space="preserve"> o obrtu, Statutom HOK-a, POK-a i Udruženja</w:t>
      </w:r>
      <w:r w:rsidRPr="005275AB">
        <w:rPr>
          <w:rFonts w:cs="Arial"/>
          <w:szCs w:val="24"/>
        </w:rPr>
        <w:t xml:space="preserve"> </w:t>
      </w:r>
      <w:r w:rsidR="003B32C4" w:rsidRPr="005275AB">
        <w:rPr>
          <w:rFonts w:cs="Arial"/>
          <w:szCs w:val="24"/>
        </w:rPr>
        <w:t xml:space="preserve">te </w:t>
      </w:r>
      <w:r w:rsidRPr="005275AB">
        <w:rPr>
          <w:rFonts w:cs="Arial"/>
          <w:szCs w:val="24"/>
        </w:rPr>
        <w:t>drugim normativnim aktima i odlukama HOK-a.</w:t>
      </w:r>
    </w:p>
    <w:p w14:paraId="68425C59" w14:textId="77777777" w:rsidR="00E13C32" w:rsidRPr="00EB4C3F" w:rsidRDefault="00E13C32" w:rsidP="00E13C32">
      <w:pPr>
        <w:pStyle w:val="Tijeloteksta3"/>
        <w:jc w:val="left"/>
        <w:rPr>
          <w:rFonts w:cs="Arial"/>
          <w:szCs w:val="24"/>
        </w:rPr>
      </w:pPr>
    </w:p>
    <w:p w14:paraId="54DDBA4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52.</w:t>
      </w:r>
    </w:p>
    <w:p w14:paraId="5940A1A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F86EF78" w14:textId="77777777" w:rsidR="00E13C32" w:rsidRPr="00EB4C3F" w:rsidRDefault="00020AB2" w:rsidP="005275AB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>Zadaci</w:t>
      </w:r>
      <w:r w:rsidR="00E13C32" w:rsidRPr="00EB4C3F">
        <w:rPr>
          <w:rFonts w:cs="Arial"/>
          <w:szCs w:val="24"/>
        </w:rPr>
        <w:t xml:space="preserve"> i poslovi iz prethodnog članka ovog Statuta ostvarivat će se preko odgovarajućih slu</w:t>
      </w:r>
      <w:r>
        <w:rPr>
          <w:rFonts w:cs="Arial"/>
          <w:szCs w:val="24"/>
        </w:rPr>
        <w:t>žbi ureda udruženja obrtnika i K</w:t>
      </w:r>
      <w:r w:rsidR="00E13C32" w:rsidRPr="00EB4C3F">
        <w:rPr>
          <w:rFonts w:cs="Arial"/>
          <w:szCs w:val="24"/>
        </w:rPr>
        <w:t xml:space="preserve">omorskog ureda </w:t>
      </w:r>
      <w:r>
        <w:rPr>
          <w:rFonts w:cs="Arial"/>
          <w:szCs w:val="24"/>
        </w:rPr>
        <w:t>HOK-a</w:t>
      </w:r>
      <w:r w:rsidR="009B0412">
        <w:rPr>
          <w:rFonts w:cs="Arial"/>
          <w:szCs w:val="24"/>
        </w:rPr>
        <w:t xml:space="preserve">, POK-a </w:t>
      </w:r>
      <w:r>
        <w:rPr>
          <w:rFonts w:cs="Arial"/>
          <w:szCs w:val="24"/>
        </w:rPr>
        <w:t xml:space="preserve"> </w:t>
      </w:r>
      <w:r w:rsidR="00E13C32" w:rsidRPr="00EB4C3F">
        <w:rPr>
          <w:rFonts w:cs="Arial"/>
          <w:szCs w:val="24"/>
        </w:rPr>
        <w:t xml:space="preserve">u skladu sa Zakonom i aktima HOK-a. </w:t>
      </w:r>
    </w:p>
    <w:p w14:paraId="169D99F9" w14:textId="77777777" w:rsidR="00E13C32" w:rsidRDefault="00E13C32" w:rsidP="00E13C32">
      <w:pPr>
        <w:pStyle w:val="Tijeloteksta3"/>
        <w:ind w:firstLine="720"/>
        <w:rPr>
          <w:rFonts w:cs="Arial"/>
          <w:szCs w:val="24"/>
        </w:rPr>
      </w:pPr>
    </w:p>
    <w:p w14:paraId="3728B4F5" w14:textId="77777777" w:rsidR="00020AB2" w:rsidRPr="00EB4C3F" w:rsidRDefault="00020AB2" w:rsidP="00E13C32">
      <w:pPr>
        <w:pStyle w:val="Tijeloteksta3"/>
        <w:ind w:firstLine="720"/>
        <w:rPr>
          <w:rFonts w:cs="Arial"/>
          <w:szCs w:val="24"/>
        </w:rPr>
      </w:pPr>
    </w:p>
    <w:p w14:paraId="2FB2EA21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XIV</w:t>
      </w:r>
      <w:r w:rsidRPr="00EB4C3F">
        <w:rPr>
          <w:rFonts w:cs="Arial"/>
          <w:szCs w:val="24"/>
        </w:rPr>
        <w:tab/>
        <w:t xml:space="preserve">SUD ČASTI </w:t>
      </w:r>
      <w:r w:rsidR="00840097">
        <w:rPr>
          <w:rFonts w:cs="Arial"/>
          <w:szCs w:val="24"/>
        </w:rPr>
        <w:t xml:space="preserve"> I CENTAR ZA MIRENJE </w:t>
      </w:r>
      <w:r w:rsidRPr="00EB4C3F">
        <w:rPr>
          <w:rFonts w:cs="Arial"/>
          <w:szCs w:val="24"/>
        </w:rPr>
        <w:t>HOK-a</w:t>
      </w:r>
    </w:p>
    <w:p w14:paraId="7DCCC6A1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33ED1C1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53.</w:t>
      </w:r>
    </w:p>
    <w:p w14:paraId="2A5BF6F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51E8D05" w14:textId="77777777" w:rsidR="00840097" w:rsidRPr="00EB4C3F" w:rsidRDefault="00840097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Pri Hrvatskoj obrtničkoj komori djeluje Sud časti koji sudi članovima Hrvatske obrtničke komore, Područne obrtničke komore i Udruženja obrtnika.</w:t>
      </w:r>
    </w:p>
    <w:p w14:paraId="2014B523" w14:textId="77777777" w:rsidR="00840097" w:rsidRPr="00EB4C3F" w:rsidRDefault="00840097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Sud časti odlučuje o:</w:t>
      </w:r>
    </w:p>
    <w:p w14:paraId="5575BBA8" w14:textId="77777777" w:rsidR="00840097" w:rsidRPr="00EB4C3F" w:rsidRDefault="00840097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povredama dobrih običaja u obavljanju obrta,</w:t>
      </w:r>
    </w:p>
    <w:p w14:paraId="20AD01DC" w14:textId="77777777" w:rsidR="00840097" w:rsidRPr="00EB4C3F" w:rsidRDefault="00840097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oduzimanju privremeno ili trajno prava primanja </w:t>
      </w:r>
      <w:r w:rsidR="00EF5A4E">
        <w:rPr>
          <w:rFonts w:cs="Arial"/>
          <w:szCs w:val="24"/>
        </w:rPr>
        <w:t>učenika na praktičnu nastavu i vježbe naukovanja</w:t>
      </w:r>
      <w:r w:rsidRPr="00EB4C3F">
        <w:rPr>
          <w:rFonts w:cs="Arial"/>
          <w:szCs w:val="24"/>
        </w:rPr>
        <w:t xml:space="preserve">, </w:t>
      </w:r>
    </w:p>
    <w:p w14:paraId="282D28FE" w14:textId="77777777" w:rsidR="00840097" w:rsidRPr="00EB4C3F" w:rsidRDefault="00840097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neizvršavanja obveza članova ,</w:t>
      </w:r>
    </w:p>
    <w:p w14:paraId="678A6A78" w14:textId="77777777" w:rsidR="00020AB2" w:rsidRDefault="00840097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povredama Statuta i</w:t>
      </w:r>
    </w:p>
    <w:p w14:paraId="44236166" w14:textId="77777777" w:rsidR="00840097" w:rsidRPr="00020AB2" w:rsidRDefault="00840097" w:rsidP="005275AB">
      <w:pPr>
        <w:pStyle w:val="Tijeloteksta3"/>
        <w:numPr>
          <w:ilvl w:val="0"/>
          <w:numId w:val="12"/>
        </w:numPr>
        <w:tabs>
          <w:tab w:val="clear" w:pos="1080"/>
          <w:tab w:val="num" w:pos="426"/>
        </w:tabs>
        <w:ind w:left="426" w:hanging="426"/>
        <w:rPr>
          <w:rFonts w:cs="Arial"/>
          <w:szCs w:val="24"/>
        </w:rPr>
      </w:pPr>
      <w:r w:rsidRPr="00020AB2">
        <w:rPr>
          <w:rFonts w:cs="Arial"/>
          <w:szCs w:val="24"/>
        </w:rPr>
        <w:t xml:space="preserve">povredama drugih akata HOK-a, POK-a i Udruženja obrtnika. </w:t>
      </w:r>
    </w:p>
    <w:p w14:paraId="1C5C5DCC" w14:textId="77777777" w:rsidR="00840097" w:rsidRPr="00EB4C3F" w:rsidRDefault="00840097" w:rsidP="005275AB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Skupština Hrvatske obrtničke komore donosi Pravilnik o organizaciji, sastavu, načinu izbora i nadležnosti Suda časti HOK-a, te o postupku i mjerama koje on može izreći.</w:t>
      </w:r>
    </w:p>
    <w:p w14:paraId="1E87297D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424F53B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54.</w:t>
      </w:r>
    </w:p>
    <w:p w14:paraId="784C3D64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FDC2D53" w14:textId="77777777" w:rsidR="00840097" w:rsidRPr="005275AB" w:rsidRDefault="00840097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Pri Hrvatskoj obrtničkoj komori djeluje Centar za mirenje koji pruža usluge mirenja članovima HOK-a koji su u sporu s drugim domaćim i stranim fizičkim i pravnim osobama, na način da jedan ili više nezavisnih izmiritelja pomažu strankama postići nagodbu o spornim pitanjima.</w:t>
      </w:r>
    </w:p>
    <w:p w14:paraId="5CC396B4" w14:textId="77777777" w:rsidR="00840097" w:rsidRPr="005275AB" w:rsidRDefault="00840097" w:rsidP="005275AB">
      <w:pPr>
        <w:pStyle w:val="Tijeloteksta3"/>
        <w:ind w:firstLine="567"/>
        <w:rPr>
          <w:rFonts w:cs="Arial"/>
          <w:szCs w:val="24"/>
        </w:rPr>
      </w:pPr>
      <w:r w:rsidRPr="005275AB">
        <w:rPr>
          <w:rFonts w:cs="Arial"/>
          <w:szCs w:val="24"/>
        </w:rPr>
        <w:t>HOK, POK-ovi i udruženja obrtnika obvezni su svoje međusobne sporove povjeriti na rješavanje Centru za mirenje HOK-a prije pokretanja bilo kakvog sudskog ili drugog postupka za rješavanje istog.</w:t>
      </w:r>
    </w:p>
    <w:p w14:paraId="56795127" w14:textId="77777777" w:rsidR="00840097" w:rsidRPr="005275AB" w:rsidRDefault="009B0412" w:rsidP="005275AB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 xml:space="preserve">Upravni odbor </w:t>
      </w:r>
      <w:r w:rsidR="00840097" w:rsidRPr="005275AB">
        <w:rPr>
          <w:rFonts w:cs="Arial"/>
          <w:szCs w:val="24"/>
        </w:rPr>
        <w:t>Hrvatske obrtničke komore, u skladu s odredbama Zakona o mirenju, donosi Pravilnik kojim se uređuje rad Centra za mirenje HOK-a.</w:t>
      </w:r>
    </w:p>
    <w:p w14:paraId="072B363D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1FCC794F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0256998E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XV</w:t>
      </w:r>
      <w:r w:rsidRPr="00EB4C3F">
        <w:rPr>
          <w:rFonts w:cs="Arial"/>
          <w:szCs w:val="24"/>
        </w:rPr>
        <w:tab/>
        <w:t>POČASNI ČLANOVI UDRUŽENJA I PRIZNANJA UDRUŽENJA</w:t>
      </w:r>
    </w:p>
    <w:p w14:paraId="4F4D857F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6C0739B8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POČASNI ČLANOVI UDRUŽENJA</w:t>
      </w:r>
    </w:p>
    <w:p w14:paraId="6C3E3DDA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2AD7D7B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55.</w:t>
      </w:r>
    </w:p>
    <w:p w14:paraId="357A991D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3B50B205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U znak osobitog i trajnog priznanja za rad na ustroju i organizaciji ukupnog komorskog sustava, unapređenja obrta i obrtništva, Skupština Udruženja može na prijedlog Predsjednika Ud</w:t>
      </w:r>
      <w:r w:rsidR="00840097" w:rsidRPr="00B74056">
        <w:rPr>
          <w:rFonts w:cs="Arial"/>
          <w:szCs w:val="24"/>
        </w:rPr>
        <w:t>ruženja, 1/3 članova Skupštine i</w:t>
      </w:r>
      <w:r w:rsidRPr="00B74056">
        <w:rPr>
          <w:rFonts w:cs="Arial"/>
          <w:szCs w:val="24"/>
        </w:rPr>
        <w:t xml:space="preserve"> Upravnog odbora, izabrati počasnog doživotnog člana Udruženja.</w:t>
      </w:r>
    </w:p>
    <w:p w14:paraId="21CA4468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Na isti način Skupština može izabrati i doživotnog počasnog Predsjednika Udruženja.</w:t>
      </w:r>
    </w:p>
    <w:p w14:paraId="67AF1468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Odluku o izboru počasnih članova Skupština donosi većinom glasova svih članova Skupštine.</w:t>
      </w:r>
    </w:p>
    <w:p w14:paraId="42AED6B0" w14:textId="77777777" w:rsidR="00840097" w:rsidRPr="00B74056" w:rsidRDefault="00840097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 xml:space="preserve">Počasni članovi Udruženja pozivaju se na svečane sjednice tijela Udruženja, a na poziv Predsjednika Udruženja mogu sudjelovati u radu i drugih tijela Udruženja. Počasni članovi Udruženja nemaju pravo odlučivanja. </w:t>
      </w:r>
    </w:p>
    <w:p w14:paraId="486EEFE9" w14:textId="77777777" w:rsidR="00840097" w:rsidRPr="00B74056" w:rsidRDefault="00840097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U iznimnim slučajevima, ako počasni član odnosno počasni predsjednik svojim ponašanjem šteti ugledu Udruženja, Skupština Udruženja na prijedlog Suda časti može opozvati</w:t>
      </w:r>
      <w:r w:rsidR="00020AB2" w:rsidRPr="00B74056">
        <w:rPr>
          <w:rFonts w:cs="Arial"/>
          <w:szCs w:val="24"/>
        </w:rPr>
        <w:t xml:space="preserve"> izbor za doživotnog počasnog člana ili doživotnog počasnog predsjednika</w:t>
      </w:r>
      <w:r w:rsidRPr="00B74056">
        <w:rPr>
          <w:rFonts w:cs="Arial"/>
          <w:szCs w:val="24"/>
        </w:rPr>
        <w:t>.</w:t>
      </w:r>
    </w:p>
    <w:p w14:paraId="62F68C8B" w14:textId="77777777" w:rsidR="00E13C32" w:rsidRDefault="00E13C32" w:rsidP="00E13C32">
      <w:pPr>
        <w:pStyle w:val="Tijeloteksta3"/>
        <w:rPr>
          <w:rFonts w:cs="Arial"/>
          <w:szCs w:val="24"/>
        </w:rPr>
      </w:pPr>
    </w:p>
    <w:p w14:paraId="277A949A" w14:textId="77777777" w:rsidR="00020AB2" w:rsidRPr="00EB4C3F" w:rsidRDefault="00020AB2" w:rsidP="00E13C32">
      <w:pPr>
        <w:pStyle w:val="Tijeloteksta3"/>
        <w:rPr>
          <w:rFonts w:cs="Arial"/>
          <w:szCs w:val="24"/>
        </w:rPr>
      </w:pPr>
    </w:p>
    <w:p w14:paraId="24A3A533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PRIZNANJA UDRUŽENJA</w:t>
      </w:r>
    </w:p>
    <w:p w14:paraId="3505536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56.</w:t>
      </w:r>
    </w:p>
    <w:p w14:paraId="285E0B1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3ADB1A76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lastRenderedPageBreak/>
        <w:t>Skupština Udruženja Pravilnikom utvrđuje priznanja, njihovu vrstu, oblik i uvjete za njihovu dodjelu. Priznanja se dodjeljuju za posebne uspjehe na unapređivanju i razvoju obrtništva, poduzetništva i za posebno uspješan organizacijski rad u Udruženju.</w:t>
      </w:r>
    </w:p>
    <w:p w14:paraId="0292FCCF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Priznanja se mogu dodjeljivati pojedincu, članovima Udruženja i drugim organizacijama.</w:t>
      </w:r>
    </w:p>
    <w:p w14:paraId="5BF93FCE" w14:textId="77777777" w:rsidR="00E13C32" w:rsidRPr="00EB4C3F" w:rsidRDefault="009F412C" w:rsidP="00B74056">
      <w:pPr>
        <w:pStyle w:val="Tijeloteksta3"/>
        <w:ind w:firstLine="567"/>
        <w:rPr>
          <w:rFonts w:cs="Arial"/>
          <w:szCs w:val="24"/>
        </w:rPr>
      </w:pPr>
      <w:r>
        <w:rPr>
          <w:rFonts w:cs="Arial"/>
          <w:szCs w:val="24"/>
        </w:rPr>
        <w:t>O</w:t>
      </w:r>
      <w:r w:rsidR="00E13C32" w:rsidRPr="00EB4C3F">
        <w:rPr>
          <w:rFonts w:cs="Arial"/>
          <w:szCs w:val="24"/>
        </w:rPr>
        <w:t>dluku o dodjeli priznanja donosi Upravni odbor.</w:t>
      </w:r>
    </w:p>
    <w:p w14:paraId="04119AEF" w14:textId="77777777" w:rsidR="00E13C32" w:rsidRDefault="00E13C32" w:rsidP="00E13C32">
      <w:pPr>
        <w:pStyle w:val="Tijeloteksta3"/>
        <w:rPr>
          <w:rFonts w:cs="Arial"/>
          <w:szCs w:val="24"/>
        </w:rPr>
      </w:pPr>
    </w:p>
    <w:p w14:paraId="327165D1" w14:textId="77777777" w:rsidR="009F412C" w:rsidRDefault="009F412C" w:rsidP="00E13C32">
      <w:pPr>
        <w:pStyle w:val="Tijeloteksta3"/>
        <w:rPr>
          <w:rFonts w:cs="Arial"/>
          <w:szCs w:val="24"/>
        </w:rPr>
      </w:pPr>
    </w:p>
    <w:p w14:paraId="435BD619" w14:textId="77777777" w:rsidR="00B74056" w:rsidRDefault="00B74056" w:rsidP="00E13C32">
      <w:pPr>
        <w:pStyle w:val="Tijeloteksta3"/>
        <w:rPr>
          <w:rFonts w:cs="Arial"/>
          <w:szCs w:val="24"/>
        </w:rPr>
      </w:pPr>
    </w:p>
    <w:p w14:paraId="35314863" w14:textId="77777777" w:rsidR="00B74056" w:rsidRDefault="00B74056" w:rsidP="00E13C32">
      <w:pPr>
        <w:pStyle w:val="Tijeloteksta3"/>
        <w:rPr>
          <w:rFonts w:cs="Arial"/>
          <w:szCs w:val="24"/>
        </w:rPr>
      </w:pPr>
    </w:p>
    <w:p w14:paraId="3EB2C67F" w14:textId="77777777" w:rsidR="00B74056" w:rsidRDefault="00B74056" w:rsidP="00E13C32">
      <w:pPr>
        <w:pStyle w:val="Tijeloteksta3"/>
        <w:rPr>
          <w:rFonts w:cs="Arial"/>
          <w:szCs w:val="24"/>
        </w:rPr>
      </w:pPr>
    </w:p>
    <w:p w14:paraId="6B75C961" w14:textId="77777777" w:rsidR="00B74056" w:rsidRPr="00EB4C3F" w:rsidRDefault="00B74056" w:rsidP="00E13C32">
      <w:pPr>
        <w:pStyle w:val="Tijeloteksta3"/>
        <w:rPr>
          <w:rFonts w:cs="Arial"/>
          <w:szCs w:val="24"/>
        </w:rPr>
      </w:pPr>
    </w:p>
    <w:p w14:paraId="20BB86E0" w14:textId="77777777" w:rsidR="00E13C32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XVI</w:t>
      </w:r>
      <w:r w:rsidRPr="00EB4C3F">
        <w:rPr>
          <w:rFonts w:cs="Arial"/>
          <w:szCs w:val="24"/>
        </w:rPr>
        <w:tab/>
        <w:t>OPĆI AKTI UDRUŽENJA</w:t>
      </w:r>
    </w:p>
    <w:p w14:paraId="553203EF" w14:textId="77777777" w:rsidR="00AE5E21" w:rsidRPr="00EB4C3F" w:rsidRDefault="00AE5E21" w:rsidP="00E13C32">
      <w:pPr>
        <w:pStyle w:val="Tijeloteksta3"/>
        <w:rPr>
          <w:rFonts w:cs="Arial"/>
          <w:szCs w:val="24"/>
        </w:rPr>
      </w:pPr>
    </w:p>
    <w:p w14:paraId="7ACDC961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43B37B1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57.</w:t>
      </w:r>
    </w:p>
    <w:p w14:paraId="5786B82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6653F8AD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Opći akti Udruženja jesu: Statut Udruženja, pravilnici i drugi akti koje u svom djelokrugu donose tijela Udruženja.</w:t>
      </w:r>
    </w:p>
    <w:p w14:paraId="3E77E162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Opći akt potpisuje predsjed</w:t>
      </w:r>
      <w:r w:rsidR="00840097" w:rsidRPr="00B74056">
        <w:rPr>
          <w:rFonts w:cs="Arial"/>
          <w:szCs w:val="24"/>
        </w:rPr>
        <w:t>nik Udruženja, osim akata Nadzornog odbora koje potpisuje predsjednik Nadzornog odbora.</w:t>
      </w:r>
    </w:p>
    <w:p w14:paraId="180E52F5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7891391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58.</w:t>
      </w:r>
    </w:p>
    <w:p w14:paraId="76495C56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76835AB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Prijedlog za donošen</w:t>
      </w:r>
      <w:r w:rsidR="00963D18" w:rsidRPr="00B74056">
        <w:rPr>
          <w:rFonts w:cs="Arial"/>
          <w:szCs w:val="24"/>
        </w:rPr>
        <w:t>je Statuta, za njegove izmjene i</w:t>
      </w:r>
      <w:r w:rsidRPr="00B74056">
        <w:rPr>
          <w:rFonts w:cs="Arial"/>
          <w:szCs w:val="24"/>
        </w:rPr>
        <w:t xml:space="preserve"> dopune mogu dati Predsjednik, Upravni odbor, Nadzorni odbor ili najmanje 1/3 članova Skupštine.</w:t>
      </w:r>
    </w:p>
    <w:p w14:paraId="73DFC6A5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Prijedlog iz stavka 1.ovog članka upućuje se Upravnom odboru. Ako Upravni odbor prijedlog prihvati,</w:t>
      </w:r>
      <w:r w:rsidR="00323E28" w:rsidRPr="00B74056">
        <w:rPr>
          <w:rFonts w:cs="Arial"/>
          <w:szCs w:val="24"/>
        </w:rPr>
        <w:t xml:space="preserve"> </w:t>
      </w:r>
      <w:r w:rsidRPr="00B74056">
        <w:rPr>
          <w:rFonts w:cs="Arial"/>
          <w:szCs w:val="24"/>
        </w:rPr>
        <w:t xml:space="preserve">izrađuje nacrt </w:t>
      </w:r>
      <w:r w:rsidR="00963D18" w:rsidRPr="00B74056">
        <w:rPr>
          <w:rFonts w:cs="Arial"/>
          <w:szCs w:val="24"/>
        </w:rPr>
        <w:t xml:space="preserve">prijedloga </w:t>
      </w:r>
      <w:r w:rsidRPr="00B74056">
        <w:rPr>
          <w:rFonts w:cs="Arial"/>
          <w:szCs w:val="24"/>
        </w:rPr>
        <w:t xml:space="preserve">Statuta, odnosno njegovih </w:t>
      </w:r>
      <w:r w:rsidR="00963D18" w:rsidRPr="00B74056">
        <w:rPr>
          <w:rFonts w:cs="Arial"/>
          <w:szCs w:val="24"/>
        </w:rPr>
        <w:t>izmjena i dopuna</w:t>
      </w:r>
      <w:r w:rsidR="009F412C" w:rsidRPr="00B74056">
        <w:rPr>
          <w:rFonts w:cs="Arial"/>
          <w:szCs w:val="24"/>
        </w:rPr>
        <w:t>,</w:t>
      </w:r>
      <w:r w:rsidR="00963D18" w:rsidRPr="00B74056">
        <w:rPr>
          <w:rFonts w:cs="Arial"/>
          <w:szCs w:val="24"/>
        </w:rPr>
        <w:t xml:space="preserve">  te ga upućuje na </w:t>
      </w:r>
      <w:r w:rsidR="009F412C" w:rsidRPr="00B74056">
        <w:rPr>
          <w:rFonts w:cs="Arial"/>
          <w:szCs w:val="24"/>
        </w:rPr>
        <w:t xml:space="preserve">javnu </w:t>
      </w:r>
      <w:r w:rsidR="00963D18" w:rsidRPr="00B74056">
        <w:rPr>
          <w:rFonts w:cs="Arial"/>
          <w:szCs w:val="24"/>
        </w:rPr>
        <w:t>raspravu. Upravni odbor Udruženja</w:t>
      </w:r>
      <w:r w:rsidRPr="00B74056">
        <w:rPr>
          <w:rFonts w:cs="Arial"/>
          <w:szCs w:val="24"/>
        </w:rPr>
        <w:t xml:space="preserve"> </w:t>
      </w:r>
      <w:r w:rsidR="00963D18" w:rsidRPr="00B74056">
        <w:rPr>
          <w:rFonts w:cs="Arial"/>
          <w:szCs w:val="24"/>
        </w:rPr>
        <w:t>određuje način vođenja i</w:t>
      </w:r>
      <w:r w:rsidRPr="00B74056">
        <w:rPr>
          <w:rFonts w:cs="Arial"/>
          <w:szCs w:val="24"/>
        </w:rPr>
        <w:t xml:space="preserve"> rok trajanja </w:t>
      </w:r>
      <w:r w:rsidR="009F412C" w:rsidRPr="00B74056">
        <w:rPr>
          <w:rFonts w:cs="Arial"/>
          <w:szCs w:val="24"/>
        </w:rPr>
        <w:t xml:space="preserve">javne </w:t>
      </w:r>
      <w:r w:rsidRPr="00B74056">
        <w:rPr>
          <w:rFonts w:cs="Arial"/>
          <w:szCs w:val="24"/>
        </w:rPr>
        <w:t>rasprave.</w:t>
      </w:r>
      <w:r w:rsidR="00963D18" w:rsidRPr="00B74056">
        <w:rPr>
          <w:rFonts w:cs="Arial"/>
          <w:szCs w:val="24"/>
        </w:rPr>
        <w:t xml:space="preserve"> Po okončanoj </w:t>
      </w:r>
      <w:r w:rsidR="009F412C" w:rsidRPr="00B74056">
        <w:rPr>
          <w:rFonts w:cs="Arial"/>
          <w:szCs w:val="24"/>
        </w:rPr>
        <w:t xml:space="preserve">javnoj </w:t>
      </w:r>
      <w:r w:rsidR="00963D18" w:rsidRPr="00B74056">
        <w:rPr>
          <w:rFonts w:cs="Arial"/>
          <w:szCs w:val="24"/>
        </w:rPr>
        <w:t>raspravi</w:t>
      </w:r>
      <w:r w:rsidR="009F412C" w:rsidRPr="00B74056">
        <w:rPr>
          <w:rFonts w:cs="Arial"/>
          <w:szCs w:val="24"/>
        </w:rPr>
        <w:t>,</w:t>
      </w:r>
      <w:r w:rsidR="00963D18" w:rsidRPr="00B74056">
        <w:rPr>
          <w:rFonts w:cs="Arial"/>
          <w:szCs w:val="24"/>
        </w:rPr>
        <w:t xml:space="preserve"> Upravni odbor izrađuje konačni prijedlog Statuta Udruženja, odnosno</w:t>
      </w:r>
      <w:r w:rsidR="009F412C" w:rsidRPr="00B74056">
        <w:rPr>
          <w:rFonts w:cs="Arial"/>
          <w:szCs w:val="24"/>
        </w:rPr>
        <w:t xml:space="preserve"> njegovih izmjena i dopuna, koji</w:t>
      </w:r>
      <w:r w:rsidR="00963D18" w:rsidRPr="00B74056">
        <w:rPr>
          <w:rFonts w:cs="Arial"/>
          <w:szCs w:val="24"/>
        </w:rPr>
        <w:t xml:space="preserve"> upućuje Skupštini na usvajanje.</w:t>
      </w:r>
    </w:p>
    <w:p w14:paraId="6AD4ACF0" w14:textId="77777777" w:rsidR="00E13C32" w:rsidRDefault="00E13C32" w:rsidP="00E13C32">
      <w:pPr>
        <w:pStyle w:val="Tijeloteksta3"/>
        <w:rPr>
          <w:rFonts w:cs="Arial"/>
          <w:szCs w:val="24"/>
        </w:rPr>
      </w:pPr>
    </w:p>
    <w:p w14:paraId="7BFB5CE8" w14:textId="77777777" w:rsidR="00AE5E21" w:rsidRPr="00EB4C3F" w:rsidRDefault="00AE5E21" w:rsidP="00E13C32">
      <w:pPr>
        <w:pStyle w:val="Tijeloteksta3"/>
        <w:rPr>
          <w:rFonts w:cs="Arial"/>
          <w:szCs w:val="24"/>
        </w:rPr>
      </w:pPr>
    </w:p>
    <w:p w14:paraId="75283BD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59.</w:t>
      </w:r>
    </w:p>
    <w:p w14:paraId="238DC323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1083E990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 xml:space="preserve">Opći akti </w:t>
      </w:r>
      <w:r w:rsidR="009F412C" w:rsidRPr="00B74056">
        <w:rPr>
          <w:rFonts w:cs="Arial"/>
          <w:szCs w:val="24"/>
        </w:rPr>
        <w:t>objavljuju se</w:t>
      </w:r>
      <w:r w:rsidRPr="00B74056">
        <w:rPr>
          <w:rFonts w:cs="Arial"/>
          <w:szCs w:val="24"/>
        </w:rPr>
        <w:t xml:space="preserve"> na oglasnoj ploči, </w:t>
      </w:r>
      <w:r w:rsidR="00963D18" w:rsidRPr="00B74056">
        <w:rPr>
          <w:rFonts w:cs="Arial"/>
          <w:szCs w:val="24"/>
        </w:rPr>
        <w:t>web stranic</w:t>
      </w:r>
      <w:r w:rsidR="007418A3">
        <w:rPr>
          <w:rFonts w:cs="Arial"/>
          <w:szCs w:val="24"/>
        </w:rPr>
        <w:t>i</w:t>
      </w:r>
    </w:p>
    <w:p w14:paraId="2FA3F69B" w14:textId="77777777" w:rsidR="00B74056" w:rsidRDefault="00B74056" w:rsidP="00E13C32">
      <w:pPr>
        <w:pStyle w:val="Tijeloteksta3"/>
        <w:rPr>
          <w:rFonts w:cs="Arial"/>
          <w:szCs w:val="24"/>
        </w:rPr>
      </w:pPr>
    </w:p>
    <w:p w14:paraId="4038621D" w14:textId="77777777" w:rsidR="007418A3" w:rsidRPr="00EB4C3F" w:rsidRDefault="007418A3" w:rsidP="00E13C32">
      <w:pPr>
        <w:pStyle w:val="Tijeloteksta3"/>
        <w:rPr>
          <w:rFonts w:cs="Arial"/>
          <w:szCs w:val="24"/>
        </w:rPr>
      </w:pPr>
    </w:p>
    <w:p w14:paraId="4E18C927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XVII</w:t>
      </w:r>
      <w:r w:rsidRPr="00EB4C3F">
        <w:rPr>
          <w:rFonts w:cs="Arial"/>
          <w:szCs w:val="24"/>
        </w:rPr>
        <w:tab/>
        <w:t>JAVNOST RADA UDRUŽENJA</w:t>
      </w:r>
    </w:p>
    <w:p w14:paraId="27E9B61C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4BFC1AF3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60.</w:t>
      </w:r>
    </w:p>
    <w:p w14:paraId="21A2C0C2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BC99C34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Rad Udruženja je javan. Javnost rada Udruženja ostvaruje se na način određen ovim Statutom i općim aktima Udruženja. </w:t>
      </w:r>
    </w:p>
    <w:p w14:paraId="007A6CE8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Javnost rada Udruženja ostvaruje se i suradnjom sa sredstvima javnog priopćavanja.</w:t>
      </w:r>
    </w:p>
    <w:p w14:paraId="73B0B70D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</w:p>
    <w:p w14:paraId="5D6B6575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61.</w:t>
      </w:r>
    </w:p>
    <w:p w14:paraId="7C2028E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8CEC364" w14:textId="77777777" w:rsidR="00E13C32" w:rsidRPr="00EB4C3F" w:rsidRDefault="00E13C32" w:rsidP="00E13C32">
      <w:pPr>
        <w:pStyle w:val="Tijeloteksta3"/>
        <w:ind w:firstLine="720"/>
        <w:rPr>
          <w:rFonts w:cs="Arial"/>
          <w:szCs w:val="24"/>
        </w:rPr>
      </w:pPr>
      <w:r w:rsidRPr="00EB4C3F">
        <w:rPr>
          <w:rFonts w:cs="Arial"/>
          <w:szCs w:val="24"/>
        </w:rPr>
        <w:t>Udruženje može osnivati svoja glasila posebnim aktom kojeg donosi Skupština Udruženja, a kojim se određuju programska načela i sadržaj glasila te međusobna prava i obveze Udruženja i izdavača.</w:t>
      </w:r>
    </w:p>
    <w:p w14:paraId="2F2AD5A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62.</w:t>
      </w:r>
    </w:p>
    <w:p w14:paraId="19525689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6CE7F78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lastRenderedPageBreak/>
        <w:t xml:space="preserve">Općim aktom Upravnog odbora Udruženja uređuje se koje su isprave i podaci poslovna tajna, čije bi iznošenje neovlaštenoj osobi </w:t>
      </w:r>
      <w:r w:rsidR="009B0412">
        <w:rPr>
          <w:rFonts w:cs="Arial"/>
          <w:szCs w:val="24"/>
        </w:rPr>
        <w:t xml:space="preserve">zbog </w:t>
      </w:r>
      <w:r w:rsidRPr="00EB4C3F">
        <w:rPr>
          <w:rFonts w:cs="Arial"/>
          <w:szCs w:val="24"/>
        </w:rPr>
        <w:t>njihove naravi i značaja bilo protivno interesu Udruženja i njegovih članova.</w:t>
      </w:r>
    </w:p>
    <w:p w14:paraId="3AFCCCD3" w14:textId="77777777" w:rsidR="00E13C32" w:rsidRDefault="00E13C32" w:rsidP="00E13C32">
      <w:pPr>
        <w:pStyle w:val="Tijeloteksta3"/>
        <w:rPr>
          <w:rFonts w:cs="Arial"/>
          <w:szCs w:val="24"/>
        </w:rPr>
      </w:pPr>
    </w:p>
    <w:p w14:paraId="0F4A9744" w14:textId="77777777" w:rsidR="00AE5E21" w:rsidRDefault="00AE5E21" w:rsidP="00E13C32">
      <w:pPr>
        <w:pStyle w:val="Tijeloteksta3"/>
        <w:rPr>
          <w:rFonts w:cs="Arial"/>
          <w:szCs w:val="24"/>
        </w:rPr>
      </w:pPr>
    </w:p>
    <w:p w14:paraId="3B99D2A9" w14:textId="77777777" w:rsidR="00020AB2" w:rsidRPr="00EB4C3F" w:rsidRDefault="00020AB2" w:rsidP="00E13C32">
      <w:pPr>
        <w:pStyle w:val="Tijeloteksta3"/>
        <w:rPr>
          <w:rFonts w:cs="Arial"/>
          <w:szCs w:val="24"/>
        </w:rPr>
      </w:pPr>
    </w:p>
    <w:p w14:paraId="173377C3" w14:textId="77777777" w:rsidR="00E13C32" w:rsidRPr="00EB4C3F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>XVIII</w:t>
      </w:r>
      <w:r w:rsidRPr="00EB4C3F">
        <w:rPr>
          <w:rFonts w:cs="Arial"/>
          <w:szCs w:val="24"/>
        </w:rPr>
        <w:tab/>
        <w:t>STRUČNA SLUŽBA</w:t>
      </w:r>
    </w:p>
    <w:p w14:paraId="2C862991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63.</w:t>
      </w:r>
    </w:p>
    <w:p w14:paraId="31F55C38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2CDFA131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Za obavljanje stručnih, administrativnih, pomoćnih i drugih poslova </w:t>
      </w:r>
      <w:r w:rsidR="00963D18" w:rsidRPr="000D3D27">
        <w:rPr>
          <w:rFonts w:cs="Arial"/>
          <w:color w:val="244061"/>
          <w:szCs w:val="24"/>
        </w:rPr>
        <w:t>može se osnovati</w:t>
      </w:r>
      <w:r w:rsidRPr="00EB4C3F">
        <w:rPr>
          <w:rFonts w:cs="Arial"/>
          <w:szCs w:val="24"/>
        </w:rPr>
        <w:t xml:space="preserve"> Stručna služba.</w:t>
      </w:r>
    </w:p>
    <w:p w14:paraId="1A37AE45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Organizacija Stručne službe treba odgovarati potrebama i zahtjevima članova Udruženja i </w:t>
      </w:r>
      <w:r w:rsidR="00963D18">
        <w:rPr>
          <w:rFonts w:cs="Arial"/>
          <w:szCs w:val="24"/>
        </w:rPr>
        <w:t xml:space="preserve">raspoloživim sredstvima za rad Udruženja, te </w:t>
      </w:r>
      <w:r w:rsidRPr="00EB4C3F">
        <w:rPr>
          <w:rFonts w:cs="Arial"/>
          <w:szCs w:val="24"/>
        </w:rPr>
        <w:t>omogućiti stručno, kvalitetno, pravodobno i odgovorno izvršavanje zadaća Udruženja utvrđenih ovim Statutom i ostalim aktima Udruženja.</w:t>
      </w:r>
    </w:p>
    <w:p w14:paraId="65253BE5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Za zakonito, stručno i uspješno obavljanje poslova i radnih zadataka Stručne službe Udruženja odgovara tajnik Udruženja.</w:t>
      </w:r>
    </w:p>
    <w:p w14:paraId="6077AE2F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Organizacija Stručne službe utvrđuje se posebnim aktom koji donosi Upravni odbor, a rad Stručne službe i provedbu njezinih zadaća nadzire Predsjednik Udruženja i Upravni odbor.</w:t>
      </w:r>
    </w:p>
    <w:p w14:paraId="6A6233C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5469A9BE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64.</w:t>
      </w:r>
    </w:p>
    <w:p w14:paraId="74A1C44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CF4957C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Stručna služba naročito obavlja slijedeće zadatke:</w:t>
      </w:r>
    </w:p>
    <w:p w14:paraId="4E17BC3E" w14:textId="77777777" w:rsidR="00E13C32" w:rsidRPr="00EB4C3F" w:rsidRDefault="00E13C32" w:rsidP="00B74056">
      <w:pPr>
        <w:pStyle w:val="Tijeloteksta3"/>
        <w:numPr>
          <w:ilvl w:val="0"/>
          <w:numId w:val="22"/>
        </w:numPr>
        <w:tabs>
          <w:tab w:val="clear" w:pos="360"/>
          <w:tab w:val="num" w:pos="426"/>
        </w:tabs>
        <w:ind w:left="426" w:hanging="426"/>
        <w:rPr>
          <w:rFonts w:cs="Arial"/>
          <w:szCs w:val="24"/>
        </w:rPr>
      </w:pPr>
      <w:r w:rsidRPr="00EB4C3F">
        <w:rPr>
          <w:rFonts w:cs="Arial"/>
          <w:szCs w:val="24"/>
        </w:rPr>
        <w:t>prati, proučava i analizira društvena i gospodarska kretanja koja su značajna za obrtništvo i poduzetništvo</w:t>
      </w:r>
    </w:p>
    <w:p w14:paraId="7F9D7CA6" w14:textId="77777777" w:rsidR="00E13C32" w:rsidRPr="00EB4C3F" w:rsidRDefault="00B74056" w:rsidP="00B74056">
      <w:pPr>
        <w:pStyle w:val="Tijeloteksta3"/>
        <w:tabs>
          <w:tab w:val="num" w:pos="426"/>
        </w:tabs>
        <w:ind w:left="426" w:hanging="426"/>
        <w:jc w:val="left"/>
        <w:rPr>
          <w:rFonts w:cs="Arial"/>
          <w:szCs w:val="24"/>
        </w:rPr>
      </w:pPr>
      <w:r>
        <w:rPr>
          <w:rFonts w:cs="Arial"/>
          <w:szCs w:val="24"/>
        </w:rPr>
        <w:t>2.</w:t>
      </w:r>
      <w:r>
        <w:rPr>
          <w:rFonts w:cs="Arial"/>
          <w:szCs w:val="24"/>
        </w:rPr>
        <w:tab/>
      </w:r>
      <w:r w:rsidR="00E13C32" w:rsidRPr="00EB4C3F">
        <w:rPr>
          <w:rFonts w:cs="Arial"/>
          <w:szCs w:val="24"/>
        </w:rPr>
        <w:t>priprema informacije , analize, nacrte akata te obavlja i druge poslove nužne za funkcioniranje  tijela Udruženja</w:t>
      </w:r>
    </w:p>
    <w:p w14:paraId="57C3DC3F" w14:textId="77777777" w:rsidR="00E13C32" w:rsidRPr="00EB4C3F" w:rsidRDefault="00B74056" w:rsidP="00B74056">
      <w:pPr>
        <w:pStyle w:val="Tijeloteksta3"/>
        <w:tabs>
          <w:tab w:val="num" w:pos="426"/>
        </w:tabs>
        <w:ind w:left="426" w:hanging="426"/>
        <w:jc w:val="left"/>
        <w:rPr>
          <w:rFonts w:cs="Arial"/>
          <w:szCs w:val="24"/>
        </w:rPr>
      </w:pPr>
      <w:r>
        <w:rPr>
          <w:rFonts w:cs="Arial"/>
          <w:szCs w:val="24"/>
        </w:rPr>
        <w:t>3.</w:t>
      </w:r>
      <w:r>
        <w:rPr>
          <w:rFonts w:cs="Arial"/>
          <w:szCs w:val="24"/>
        </w:rPr>
        <w:tab/>
      </w:r>
      <w:r w:rsidR="00E13C32" w:rsidRPr="00EB4C3F">
        <w:rPr>
          <w:rFonts w:cs="Arial"/>
          <w:szCs w:val="24"/>
        </w:rPr>
        <w:t>pruža stručnu i drugu pomoć članovima Udruženja</w:t>
      </w:r>
    </w:p>
    <w:p w14:paraId="0FE5451D" w14:textId="77777777" w:rsidR="00E13C32" w:rsidRDefault="00B74056" w:rsidP="00B74056">
      <w:pPr>
        <w:pStyle w:val="Tijeloteksta3"/>
        <w:tabs>
          <w:tab w:val="num" w:pos="426"/>
        </w:tabs>
        <w:ind w:left="426" w:hanging="426"/>
        <w:jc w:val="left"/>
        <w:rPr>
          <w:rFonts w:cs="Arial"/>
          <w:szCs w:val="24"/>
        </w:rPr>
      </w:pPr>
      <w:r>
        <w:rPr>
          <w:rFonts w:cs="Arial"/>
          <w:szCs w:val="24"/>
        </w:rPr>
        <w:t>4.</w:t>
      </w:r>
      <w:r>
        <w:rPr>
          <w:rFonts w:cs="Arial"/>
          <w:szCs w:val="24"/>
        </w:rPr>
        <w:tab/>
      </w:r>
      <w:r w:rsidR="00E13C32" w:rsidRPr="00EB4C3F">
        <w:rPr>
          <w:rFonts w:cs="Arial"/>
          <w:szCs w:val="24"/>
        </w:rPr>
        <w:t>obavlja i druge stručne administrativne i slične poslove koji proizlaze iz djelokruga rada Udruženja</w:t>
      </w:r>
    </w:p>
    <w:p w14:paraId="69993669" w14:textId="77777777" w:rsidR="00AE5E21" w:rsidRPr="00EB4C3F" w:rsidRDefault="00AE5E21" w:rsidP="00B74056">
      <w:pPr>
        <w:pStyle w:val="Tijeloteksta3"/>
        <w:tabs>
          <w:tab w:val="num" w:pos="426"/>
        </w:tabs>
        <w:ind w:left="426" w:hanging="426"/>
        <w:jc w:val="left"/>
        <w:rPr>
          <w:rFonts w:cs="Arial"/>
          <w:szCs w:val="24"/>
        </w:rPr>
      </w:pPr>
    </w:p>
    <w:p w14:paraId="35C941E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65.</w:t>
      </w:r>
    </w:p>
    <w:p w14:paraId="04F2C42B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705C5965" w14:textId="77777777" w:rsidR="00E13C32" w:rsidRPr="00EB4C3F" w:rsidRDefault="00E13C32" w:rsidP="00B74056">
      <w:pPr>
        <w:pStyle w:val="Tijeloteksta3"/>
        <w:ind w:firstLine="567"/>
        <w:rPr>
          <w:rFonts w:cs="Arial"/>
          <w:szCs w:val="24"/>
        </w:rPr>
      </w:pPr>
      <w:r w:rsidRPr="00EB4C3F">
        <w:rPr>
          <w:rFonts w:cs="Arial"/>
          <w:szCs w:val="24"/>
        </w:rPr>
        <w:t>Da bi se pružila stručna pomoć i određene poslovne usluge članovima Udruženja, u Udruženju se mogu, sukladno zakonu, osnivati posebni uredi, agencije i sl.</w:t>
      </w:r>
    </w:p>
    <w:p w14:paraId="21DE653D" w14:textId="77777777" w:rsidR="00E13C32" w:rsidRDefault="00E13C32" w:rsidP="00E13C32">
      <w:pPr>
        <w:pStyle w:val="Tijeloteksta3"/>
        <w:ind w:firstLine="720"/>
        <w:rPr>
          <w:rFonts w:cs="Arial"/>
          <w:szCs w:val="24"/>
        </w:rPr>
      </w:pPr>
    </w:p>
    <w:p w14:paraId="6BDE9E37" w14:textId="77777777" w:rsidR="00AE5E21" w:rsidRDefault="00AE5E21" w:rsidP="00E13C32">
      <w:pPr>
        <w:pStyle w:val="Tijeloteksta3"/>
        <w:ind w:firstLine="720"/>
        <w:rPr>
          <w:rFonts w:cs="Arial"/>
          <w:szCs w:val="24"/>
        </w:rPr>
      </w:pPr>
    </w:p>
    <w:p w14:paraId="566881A4" w14:textId="77777777" w:rsidR="001449F7" w:rsidRPr="00EB4C3F" w:rsidRDefault="001449F7" w:rsidP="00E13C32">
      <w:pPr>
        <w:pStyle w:val="Tijeloteksta3"/>
        <w:ind w:firstLine="720"/>
        <w:rPr>
          <w:rFonts w:cs="Arial"/>
          <w:szCs w:val="24"/>
        </w:rPr>
      </w:pPr>
    </w:p>
    <w:p w14:paraId="02424C85" w14:textId="77777777" w:rsidR="00E13C32" w:rsidRPr="00EB4C3F" w:rsidRDefault="00E13C32" w:rsidP="00E13C32">
      <w:pPr>
        <w:pStyle w:val="Tijeloteksta3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>XIX</w:t>
      </w:r>
      <w:r w:rsidRPr="00EB4C3F">
        <w:rPr>
          <w:rFonts w:cs="Arial"/>
          <w:szCs w:val="24"/>
        </w:rPr>
        <w:tab/>
        <w:t>SREDSTVA ZA RAD UDRUŽENJA</w:t>
      </w:r>
    </w:p>
    <w:p w14:paraId="447E38EC" w14:textId="77777777" w:rsidR="00E13C32" w:rsidRPr="00EB4C3F" w:rsidRDefault="00E13C32" w:rsidP="00E13C32">
      <w:pPr>
        <w:pStyle w:val="Tijeloteksta3"/>
        <w:jc w:val="left"/>
        <w:rPr>
          <w:rFonts w:cs="Arial"/>
          <w:szCs w:val="24"/>
        </w:rPr>
      </w:pPr>
    </w:p>
    <w:p w14:paraId="395A8ED4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66.</w:t>
      </w:r>
    </w:p>
    <w:p w14:paraId="6226245E" w14:textId="77777777" w:rsidR="00E13C32" w:rsidRPr="00B74056" w:rsidRDefault="00E13C32" w:rsidP="00B74056">
      <w:pPr>
        <w:pStyle w:val="Tijeloteksta3"/>
        <w:ind w:firstLine="567"/>
        <w:jc w:val="center"/>
        <w:rPr>
          <w:rFonts w:cs="Arial"/>
          <w:szCs w:val="24"/>
        </w:rPr>
      </w:pPr>
    </w:p>
    <w:p w14:paraId="6C4E23AE" w14:textId="77777777" w:rsidR="003153A5" w:rsidRPr="00B74056" w:rsidRDefault="003153A5" w:rsidP="00B7405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74056">
        <w:rPr>
          <w:rFonts w:ascii="Arial" w:hAnsi="Arial" w:cs="Arial"/>
          <w:sz w:val="24"/>
          <w:szCs w:val="24"/>
        </w:rPr>
        <w:t>Sredstva za rad Udruženja u jedinstvenom komorskom sustavu osiguravaju se iz:</w:t>
      </w:r>
    </w:p>
    <w:p w14:paraId="0CBBBBE1" w14:textId="77777777" w:rsidR="003153A5" w:rsidRPr="00B74056" w:rsidRDefault="003153A5" w:rsidP="00B74056">
      <w:pPr>
        <w:pStyle w:val="Odlomakpopisa"/>
        <w:numPr>
          <w:ilvl w:val="0"/>
          <w:numId w:val="32"/>
        </w:numPr>
        <w:tabs>
          <w:tab w:val="clear" w:pos="1080"/>
          <w:tab w:val="num" w:pos="426"/>
        </w:tabs>
        <w:ind w:left="426" w:hanging="426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obveznog doprinosa kojeg plaćaju svi članovi, </w:t>
      </w:r>
    </w:p>
    <w:p w14:paraId="19236F59" w14:textId="77777777" w:rsidR="003153A5" w:rsidRPr="00B74056" w:rsidRDefault="003153A5" w:rsidP="00B74056">
      <w:pPr>
        <w:pStyle w:val="Odlomakpopisa"/>
        <w:numPr>
          <w:ilvl w:val="0"/>
          <w:numId w:val="32"/>
        </w:numPr>
        <w:tabs>
          <w:tab w:val="clear" w:pos="1080"/>
          <w:tab w:val="num" w:pos="426"/>
        </w:tabs>
        <w:ind w:left="426" w:hanging="426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>dobrovoljnog doprinosa članova i ostalih fizičkih i pravnih osoba,</w:t>
      </w:r>
    </w:p>
    <w:p w14:paraId="7F735D2E" w14:textId="77777777" w:rsidR="003153A5" w:rsidRPr="00B74056" w:rsidRDefault="003153A5" w:rsidP="00B74056">
      <w:pPr>
        <w:pStyle w:val="Odlomakpopisa"/>
        <w:numPr>
          <w:ilvl w:val="0"/>
          <w:numId w:val="32"/>
        </w:numPr>
        <w:tabs>
          <w:tab w:val="clear" w:pos="1080"/>
          <w:tab w:val="num" w:pos="426"/>
        </w:tabs>
        <w:ind w:left="426" w:hanging="426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>naknada za usluge</w:t>
      </w:r>
      <w:r w:rsidR="00E470CC" w:rsidRPr="00B74056">
        <w:rPr>
          <w:rFonts w:ascii="Arial" w:hAnsi="Arial" w:cs="Arial"/>
        </w:rPr>
        <w:t xml:space="preserve"> sukladno Odluci Upravnog odbora Hrvatske obrtničke komore o visini naknada za usluge jedinstvenog komorskog sustava,</w:t>
      </w:r>
      <w:r w:rsidRPr="00B74056">
        <w:rPr>
          <w:rFonts w:ascii="Arial" w:hAnsi="Arial" w:cs="Arial"/>
        </w:rPr>
        <w:t xml:space="preserve"> </w:t>
      </w:r>
    </w:p>
    <w:p w14:paraId="07CAA23A" w14:textId="77777777" w:rsidR="003153A5" w:rsidRPr="00B74056" w:rsidRDefault="003153A5" w:rsidP="00B74056">
      <w:pPr>
        <w:pStyle w:val="Odlomakpopisa"/>
        <w:numPr>
          <w:ilvl w:val="0"/>
          <w:numId w:val="32"/>
        </w:numPr>
        <w:tabs>
          <w:tab w:val="clear" w:pos="1080"/>
          <w:tab w:val="num" w:pos="426"/>
        </w:tabs>
        <w:ind w:left="426" w:hanging="426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prihoda od imovine, , </w:t>
      </w:r>
    </w:p>
    <w:p w14:paraId="03BE4FEF" w14:textId="77777777" w:rsidR="003153A5" w:rsidRPr="00B74056" w:rsidRDefault="003153A5" w:rsidP="00B74056">
      <w:pPr>
        <w:pStyle w:val="Odlomakpopisa"/>
        <w:numPr>
          <w:ilvl w:val="0"/>
          <w:numId w:val="32"/>
        </w:numPr>
        <w:tabs>
          <w:tab w:val="clear" w:pos="1080"/>
          <w:tab w:val="num" w:pos="426"/>
        </w:tabs>
        <w:ind w:left="426" w:hanging="426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>te izvanrednih prihoda (darova, sponzorstva, donacije i drugih izvora).</w:t>
      </w:r>
    </w:p>
    <w:p w14:paraId="370D3487" w14:textId="77777777" w:rsidR="003153A5" w:rsidRPr="00B74056" w:rsidRDefault="003153A5" w:rsidP="00B74056">
      <w:pPr>
        <w:ind w:firstLine="567"/>
        <w:rPr>
          <w:rFonts w:ascii="Arial" w:eastAsia="Batang" w:hAnsi="Arial" w:cs="Arial"/>
          <w:sz w:val="24"/>
          <w:szCs w:val="24"/>
          <w:lang w:eastAsia="ko-KR"/>
        </w:rPr>
      </w:pPr>
      <w:r w:rsidRPr="00B74056">
        <w:rPr>
          <w:rFonts w:ascii="Arial" w:eastAsia="Batang" w:hAnsi="Arial" w:cs="Arial"/>
          <w:sz w:val="24"/>
          <w:szCs w:val="24"/>
          <w:lang w:eastAsia="ko-KR"/>
        </w:rPr>
        <w:t xml:space="preserve">Udruženje može obavljati usluge u djelatnostima kojima se stječe prihod sukladno zakonu, Statutu HOK-a, Statutu POK-a i ovom Statutu te posebnim propisima kojima se uređuju uvjeti za obavljanje vrste djelatnosti. </w:t>
      </w:r>
    </w:p>
    <w:p w14:paraId="10A4FB6F" w14:textId="77777777" w:rsidR="003153A5" w:rsidRPr="00B74056" w:rsidRDefault="003153A5" w:rsidP="00B74056">
      <w:pPr>
        <w:ind w:firstLine="567"/>
        <w:rPr>
          <w:rFonts w:ascii="Arial" w:eastAsia="Batang" w:hAnsi="Arial" w:cs="Arial"/>
          <w:sz w:val="24"/>
          <w:szCs w:val="24"/>
          <w:lang w:eastAsia="ko-KR"/>
        </w:rPr>
      </w:pPr>
      <w:r w:rsidRPr="00B74056">
        <w:rPr>
          <w:rFonts w:ascii="Arial" w:eastAsia="Batang" w:hAnsi="Arial" w:cs="Arial"/>
          <w:sz w:val="24"/>
          <w:szCs w:val="24"/>
          <w:lang w:eastAsia="ko-KR"/>
        </w:rPr>
        <w:t>Udruženje ne smije obavljati usluge radi stjecanja dobiti za svoje članove ili treće osobe.</w:t>
      </w:r>
    </w:p>
    <w:p w14:paraId="244E8361" w14:textId="77777777" w:rsidR="003153A5" w:rsidRPr="00B74056" w:rsidRDefault="003153A5" w:rsidP="00B74056">
      <w:pPr>
        <w:ind w:firstLine="567"/>
        <w:rPr>
          <w:rFonts w:ascii="Arial" w:eastAsia="Batang" w:hAnsi="Arial" w:cs="Arial"/>
          <w:sz w:val="24"/>
          <w:szCs w:val="24"/>
          <w:lang w:eastAsia="ko-KR"/>
        </w:rPr>
      </w:pPr>
      <w:r w:rsidRPr="00B74056">
        <w:rPr>
          <w:rFonts w:ascii="Arial" w:eastAsia="Batang" w:hAnsi="Arial" w:cs="Arial"/>
          <w:sz w:val="24"/>
          <w:szCs w:val="24"/>
          <w:lang w:eastAsia="ko-KR"/>
        </w:rPr>
        <w:lastRenderedPageBreak/>
        <w:t xml:space="preserve">Ako Udruženje ostvari višak prihoda nad rashodima u obavljanju djelatnosti, on se mora koristiti isključivo za obavljanje i unapređenje zadaće Udruženja i jedinstvenog komorskog sustava kojima se ostvaruju ciljevi </w:t>
      </w:r>
      <w:r w:rsidR="00E8645F" w:rsidRPr="00B74056">
        <w:rPr>
          <w:rFonts w:ascii="Arial" w:eastAsia="Batang" w:hAnsi="Arial" w:cs="Arial"/>
          <w:sz w:val="24"/>
          <w:szCs w:val="24"/>
          <w:lang w:eastAsia="ko-KR"/>
        </w:rPr>
        <w:t>utvrđeni Statutom HOK-a, POK-a i</w:t>
      </w:r>
      <w:r w:rsidRPr="00B74056">
        <w:rPr>
          <w:rFonts w:ascii="Arial" w:eastAsia="Batang" w:hAnsi="Arial" w:cs="Arial"/>
          <w:sz w:val="24"/>
          <w:szCs w:val="24"/>
          <w:lang w:eastAsia="ko-KR"/>
        </w:rPr>
        <w:t xml:space="preserve"> Udruženja obrtnika.</w:t>
      </w:r>
    </w:p>
    <w:p w14:paraId="7312E099" w14:textId="77777777" w:rsidR="003153A5" w:rsidRPr="00B74056" w:rsidRDefault="003153A5" w:rsidP="00B74056">
      <w:pPr>
        <w:ind w:firstLine="567"/>
        <w:rPr>
          <w:rFonts w:ascii="Arial" w:eastAsia="Batang" w:hAnsi="Arial" w:cs="Arial"/>
          <w:sz w:val="24"/>
          <w:szCs w:val="24"/>
          <w:lang w:eastAsia="ko-KR"/>
        </w:rPr>
      </w:pPr>
      <w:r w:rsidRPr="00B74056">
        <w:rPr>
          <w:rFonts w:ascii="Arial" w:eastAsia="Batang" w:hAnsi="Arial" w:cs="Arial"/>
          <w:sz w:val="24"/>
          <w:szCs w:val="24"/>
          <w:lang w:eastAsia="ko-KR"/>
        </w:rPr>
        <w:t xml:space="preserve">Udruženje nema pravo ostvareni višak prihoda nad rashodima kao dobit raspodjeljivati svojim osnivačima, članovima, članovima tijela, zaposlenima ili s njima povezanim osobama. </w:t>
      </w:r>
    </w:p>
    <w:p w14:paraId="363F4EE9" w14:textId="77777777" w:rsidR="00A4040A" w:rsidRPr="00B74056" w:rsidRDefault="003153A5" w:rsidP="00B74056">
      <w:pPr>
        <w:ind w:firstLine="567"/>
        <w:rPr>
          <w:rFonts w:ascii="Arial" w:eastAsia="Batang" w:hAnsi="Arial" w:cs="Arial"/>
          <w:sz w:val="24"/>
          <w:szCs w:val="24"/>
          <w:lang w:eastAsia="ko-KR"/>
        </w:rPr>
      </w:pPr>
      <w:r w:rsidRPr="00B74056">
        <w:rPr>
          <w:rFonts w:ascii="Arial" w:eastAsia="Batang" w:hAnsi="Arial" w:cs="Arial"/>
          <w:sz w:val="24"/>
          <w:szCs w:val="24"/>
          <w:lang w:eastAsia="ko-KR"/>
        </w:rPr>
        <w:t>Pod povezanim osobama smatraju se osobe koje su članovi obitelji (bračni ili izvanbračni drug, srodnici po krvi u uspravnoj lozi, braća i sestre te posvojitelj, odnosno posvojenik), te ostale fizičke i pravne osobe koje se prema drugim osnovama i okolnostima opravdano mogu smatrati interesno povezanima s članovima, članovima tijela i zaposlenima.</w:t>
      </w:r>
    </w:p>
    <w:p w14:paraId="35C307E7" w14:textId="77777777" w:rsidR="00E13C32" w:rsidRDefault="00E13C32" w:rsidP="00420DC6">
      <w:pPr>
        <w:pStyle w:val="Tijeloteksta3"/>
        <w:ind w:firstLine="567"/>
        <w:jc w:val="left"/>
        <w:rPr>
          <w:rFonts w:cs="Arial"/>
          <w:szCs w:val="24"/>
        </w:rPr>
      </w:pPr>
    </w:p>
    <w:p w14:paraId="1612F8CB" w14:textId="77777777" w:rsidR="00B74056" w:rsidRDefault="00B74056" w:rsidP="00E13C32">
      <w:pPr>
        <w:pStyle w:val="Tijeloteksta3"/>
        <w:jc w:val="center"/>
        <w:rPr>
          <w:rFonts w:cs="Arial"/>
          <w:szCs w:val="24"/>
        </w:rPr>
      </w:pPr>
    </w:p>
    <w:p w14:paraId="70DF4F59" w14:textId="77777777" w:rsidR="00B74056" w:rsidRDefault="00B74056" w:rsidP="00E13C32">
      <w:pPr>
        <w:pStyle w:val="Tijeloteksta3"/>
        <w:jc w:val="center"/>
        <w:rPr>
          <w:rFonts w:cs="Arial"/>
          <w:szCs w:val="24"/>
        </w:rPr>
      </w:pPr>
    </w:p>
    <w:p w14:paraId="41F3EDBC" w14:textId="77777777" w:rsidR="00B74056" w:rsidRDefault="00B74056" w:rsidP="00E13C32">
      <w:pPr>
        <w:pStyle w:val="Tijeloteksta3"/>
        <w:jc w:val="center"/>
        <w:rPr>
          <w:rFonts w:cs="Arial"/>
          <w:szCs w:val="24"/>
        </w:rPr>
      </w:pPr>
    </w:p>
    <w:p w14:paraId="45F42E6C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67.</w:t>
      </w:r>
    </w:p>
    <w:p w14:paraId="43A5B901" w14:textId="77777777" w:rsidR="003153A5" w:rsidRPr="00B74056" w:rsidRDefault="003153A5" w:rsidP="003153A5">
      <w:pPr>
        <w:pStyle w:val="Tijeloteksta3"/>
        <w:jc w:val="center"/>
        <w:rPr>
          <w:rFonts w:cs="Arial"/>
          <w:szCs w:val="24"/>
        </w:rPr>
      </w:pPr>
    </w:p>
    <w:p w14:paraId="47B7380D" w14:textId="77777777" w:rsidR="003153A5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Jedinstvenu osnovicu, način i rokove plaćanja obveznog komorskog doprinosa za jedinstveni sustav organiziranosti obrta donosi posebnom odlukom Skupština </w:t>
      </w:r>
      <w:r w:rsidR="00E8645F" w:rsidRPr="00B74056">
        <w:rPr>
          <w:rFonts w:ascii="Arial" w:hAnsi="Arial" w:cs="Arial"/>
        </w:rPr>
        <w:t>HOK-a</w:t>
      </w:r>
      <w:r w:rsidRPr="00B74056">
        <w:rPr>
          <w:rFonts w:ascii="Arial" w:hAnsi="Arial" w:cs="Arial"/>
        </w:rPr>
        <w:t xml:space="preserve">. </w:t>
      </w:r>
    </w:p>
    <w:p w14:paraId="5AEE18A6" w14:textId="77777777" w:rsidR="003153A5" w:rsidRPr="00B74056" w:rsidRDefault="003153A5" w:rsidP="00B74056">
      <w:pPr>
        <w:ind w:firstLine="567"/>
        <w:rPr>
          <w:rFonts w:ascii="Arial" w:hAnsi="Arial" w:cs="Arial"/>
          <w:sz w:val="24"/>
          <w:szCs w:val="24"/>
        </w:rPr>
      </w:pPr>
      <w:r w:rsidRPr="00B74056">
        <w:rPr>
          <w:rFonts w:ascii="Arial" w:hAnsi="Arial" w:cs="Arial"/>
          <w:sz w:val="24"/>
          <w:szCs w:val="24"/>
        </w:rPr>
        <w:t>Iz obveznog doprinosa kojeg plaćaju svi članovi jedinstvenog komorskog sustava financira se:</w:t>
      </w:r>
    </w:p>
    <w:p w14:paraId="7B346E8B" w14:textId="77777777" w:rsidR="003153A5" w:rsidRPr="00B74056" w:rsidRDefault="003153A5" w:rsidP="00B74056">
      <w:pPr>
        <w:numPr>
          <w:ilvl w:val="1"/>
          <w:numId w:val="34"/>
        </w:num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B74056">
        <w:rPr>
          <w:rFonts w:ascii="Arial" w:hAnsi="Arial" w:cs="Arial"/>
          <w:sz w:val="24"/>
          <w:szCs w:val="24"/>
        </w:rPr>
        <w:t>promicanje, usklađivanje i zastupanje zajedničkih interesa obrtnika pred državnim tijelima i t</w:t>
      </w:r>
      <w:r w:rsidR="004F7AB9">
        <w:rPr>
          <w:rFonts w:ascii="Arial" w:hAnsi="Arial" w:cs="Arial"/>
          <w:sz w:val="24"/>
          <w:szCs w:val="24"/>
        </w:rPr>
        <w:t>i</w:t>
      </w:r>
      <w:r w:rsidRPr="00B74056">
        <w:rPr>
          <w:rFonts w:ascii="Arial" w:hAnsi="Arial" w:cs="Arial"/>
          <w:sz w:val="24"/>
          <w:szCs w:val="24"/>
        </w:rPr>
        <w:t xml:space="preserve">jelima jedinica lokalne i područne (regionalne) samouprave </w:t>
      </w:r>
    </w:p>
    <w:p w14:paraId="2581CD53" w14:textId="77777777" w:rsidR="003153A5" w:rsidRPr="00B74056" w:rsidRDefault="003153A5" w:rsidP="00B74056">
      <w:pPr>
        <w:numPr>
          <w:ilvl w:val="1"/>
          <w:numId w:val="34"/>
        </w:num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B74056">
        <w:rPr>
          <w:rFonts w:ascii="Arial" w:hAnsi="Arial" w:cs="Arial"/>
          <w:sz w:val="24"/>
          <w:szCs w:val="24"/>
        </w:rPr>
        <w:t>pružanje pomoći obrtnicima prilikom osnivanja i poslovanja obrta</w:t>
      </w:r>
    </w:p>
    <w:p w14:paraId="7FAEA252" w14:textId="77777777" w:rsidR="003153A5" w:rsidRPr="00B74056" w:rsidRDefault="003153A5" w:rsidP="00B74056">
      <w:pPr>
        <w:numPr>
          <w:ilvl w:val="1"/>
          <w:numId w:val="34"/>
        </w:num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B74056">
        <w:rPr>
          <w:rFonts w:ascii="Arial" w:hAnsi="Arial" w:cs="Arial"/>
          <w:sz w:val="24"/>
          <w:szCs w:val="24"/>
        </w:rPr>
        <w:t>promicanje i sudjelovanje u razvijanju sustava strukovnog obrazovanja i cjeloživotnog učenja za potrebe obrtnika i obrtništva</w:t>
      </w:r>
    </w:p>
    <w:p w14:paraId="69961454" w14:textId="77777777" w:rsidR="003153A5" w:rsidRPr="00B74056" w:rsidRDefault="003153A5" w:rsidP="00B74056">
      <w:pPr>
        <w:numPr>
          <w:ilvl w:val="1"/>
          <w:numId w:val="34"/>
        </w:numPr>
        <w:tabs>
          <w:tab w:val="left" w:pos="426"/>
        </w:tabs>
        <w:ind w:left="426" w:hanging="426"/>
        <w:rPr>
          <w:rFonts w:ascii="Arial" w:hAnsi="Arial" w:cs="Arial"/>
          <w:sz w:val="24"/>
          <w:szCs w:val="24"/>
        </w:rPr>
      </w:pPr>
      <w:r w:rsidRPr="00B74056">
        <w:rPr>
          <w:rFonts w:ascii="Arial" w:hAnsi="Arial" w:cs="Arial"/>
          <w:sz w:val="24"/>
          <w:szCs w:val="24"/>
        </w:rPr>
        <w:t>osiguravanje materijalno kadrovskih uvjeta za rad jedinstvenog komorskog sustava.</w:t>
      </w:r>
    </w:p>
    <w:p w14:paraId="3D96D420" w14:textId="77777777" w:rsidR="003153A5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Članovi </w:t>
      </w:r>
      <w:r w:rsidR="00E8645F" w:rsidRPr="00B74056">
        <w:rPr>
          <w:rFonts w:ascii="Arial" w:hAnsi="Arial" w:cs="Arial"/>
        </w:rPr>
        <w:t>Udruženja</w:t>
      </w:r>
      <w:r w:rsidRPr="00B74056">
        <w:rPr>
          <w:rFonts w:ascii="Arial" w:hAnsi="Arial" w:cs="Arial"/>
        </w:rPr>
        <w:t xml:space="preserve"> dužni su redovito uplaćivati obvezni doprinos u visini i na način određen odlukom iz stavka 1. ovog članka.</w:t>
      </w:r>
    </w:p>
    <w:p w14:paraId="5E54A1E5" w14:textId="77777777" w:rsidR="003153A5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Zbog neplaćanja obveznog komorskog doprinosa iz stavka 1. ovog članka mora se pokrenuti postupak prisilne naplate, a Sud časti </w:t>
      </w:r>
      <w:r w:rsidR="00E8645F" w:rsidRPr="00B74056">
        <w:rPr>
          <w:rFonts w:ascii="Arial" w:hAnsi="Arial" w:cs="Arial"/>
        </w:rPr>
        <w:t>HOK-a</w:t>
      </w:r>
      <w:r w:rsidRPr="00B74056">
        <w:rPr>
          <w:rFonts w:ascii="Arial" w:hAnsi="Arial" w:cs="Arial"/>
        </w:rPr>
        <w:t xml:space="preserve"> može izreći jednu od propisanih mjera.</w:t>
      </w:r>
    </w:p>
    <w:p w14:paraId="6FD3B8F6" w14:textId="77777777" w:rsidR="003153A5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Iznose i način plaćanja dobrovoljnog doprinosa donosi posebnom odlukom Skupština </w:t>
      </w:r>
      <w:r w:rsidR="00E8645F" w:rsidRPr="00B74056">
        <w:rPr>
          <w:rFonts w:ascii="Arial" w:hAnsi="Arial" w:cs="Arial"/>
        </w:rPr>
        <w:t>HOK-a</w:t>
      </w:r>
      <w:r w:rsidRPr="00B74056">
        <w:rPr>
          <w:rFonts w:ascii="Arial" w:hAnsi="Arial" w:cs="Arial"/>
        </w:rPr>
        <w:t>.</w:t>
      </w:r>
    </w:p>
    <w:p w14:paraId="286BAF5A" w14:textId="77777777" w:rsidR="003153A5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>Iz dobrovoljnog doprinosa financiraju se dodatne usluge koje jedinstveni komorski sustav osigurava članovima pod povoljnijim uvjetima.</w:t>
      </w:r>
    </w:p>
    <w:p w14:paraId="4632DE72" w14:textId="77777777" w:rsidR="008538BF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Visinu naknada za usluge koje pruža jedinstveni komorski sustav određuje odlukom Upravni odbor </w:t>
      </w:r>
      <w:r w:rsidR="00E8645F" w:rsidRPr="00B74056">
        <w:rPr>
          <w:rFonts w:ascii="Arial" w:hAnsi="Arial" w:cs="Arial"/>
        </w:rPr>
        <w:t>HOK-a</w:t>
      </w:r>
      <w:r w:rsidRPr="00B74056">
        <w:rPr>
          <w:rFonts w:ascii="Arial" w:hAnsi="Arial" w:cs="Arial"/>
        </w:rPr>
        <w:t xml:space="preserve">. </w:t>
      </w:r>
    </w:p>
    <w:p w14:paraId="288C9195" w14:textId="77777777" w:rsidR="008538BF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Naknade za usluge naplaćuju se u skladu sa cjenikom. </w:t>
      </w:r>
    </w:p>
    <w:p w14:paraId="33B9D6A0" w14:textId="77777777" w:rsidR="003153A5" w:rsidRPr="00B74056" w:rsidRDefault="003153A5" w:rsidP="00B74056">
      <w:pPr>
        <w:pStyle w:val="Odlomakpopisa"/>
        <w:ind w:left="0" w:firstLine="567"/>
        <w:jc w:val="both"/>
        <w:rPr>
          <w:rFonts w:ascii="Arial" w:hAnsi="Arial" w:cs="Arial"/>
        </w:rPr>
      </w:pPr>
      <w:r w:rsidRPr="00B74056">
        <w:rPr>
          <w:rFonts w:ascii="Arial" w:hAnsi="Arial" w:cs="Arial"/>
        </w:rPr>
        <w:t xml:space="preserve">Za ostvarivanje zajedničkih interesa većeg broja članova jedinstvenog komorskog sustava, </w:t>
      </w:r>
      <w:r w:rsidR="00E8645F" w:rsidRPr="00B74056">
        <w:rPr>
          <w:rFonts w:ascii="Arial" w:hAnsi="Arial" w:cs="Arial"/>
        </w:rPr>
        <w:t>Udruženje može</w:t>
      </w:r>
      <w:r w:rsidRPr="00B74056">
        <w:rPr>
          <w:rFonts w:ascii="Arial" w:hAnsi="Arial" w:cs="Arial"/>
        </w:rPr>
        <w:t xml:space="preserve"> pribavljati prihode od darova, sponzorstava i donacija od članova i ostalih fizičkih i pravnih osoba.</w:t>
      </w:r>
    </w:p>
    <w:p w14:paraId="7B6B7543" w14:textId="77777777" w:rsidR="003153A5" w:rsidRPr="00EB4C3F" w:rsidRDefault="003153A5" w:rsidP="00E13C32">
      <w:pPr>
        <w:pStyle w:val="Tijeloteksta3"/>
        <w:rPr>
          <w:rFonts w:cs="Arial"/>
          <w:szCs w:val="24"/>
        </w:rPr>
      </w:pPr>
    </w:p>
    <w:p w14:paraId="647E93E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68.</w:t>
      </w:r>
    </w:p>
    <w:p w14:paraId="66FE16C2" w14:textId="77777777" w:rsidR="003153A5" w:rsidRPr="00EB4C3F" w:rsidRDefault="003153A5" w:rsidP="00E13C32">
      <w:pPr>
        <w:pStyle w:val="Tijeloteksta3"/>
        <w:jc w:val="center"/>
        <w:rPr>
          <w:rFonts w:cs="Arial"/>
          <w:szCs w:val="24"/>
        </w:rPr>
      </w:pPr>
    </w:p>
    <w:p w14:paraId="3CBBEFA3" w14:textId="77777777" w:rsidR="008538BF" w:rsidRPr="00B74056" w:rsidRDefault="008538BF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Prihodi i rashodi Udruženja određuju se financijskim proračunom Udruženja koji donosi Skupština do kraja tekuće godine za iduću godinu.</w:t>
      </w:r>
    </w:p>
    <w:p w14:paraId="10E50DEB" w14:textId="77777777" w:rsidR="008538BF" w:rsidRPr="00B74056" w:rsidRDefault="008538BF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Ako Skupština do kraja tekuće godine ne donese financijski proračun Udruženja, dužna je donijeti Oduku o privremenom financiranju Udruženja za prvo tromjesečje proračunske godine te do kraja tog tromjesečja donijeti financijski proračun Udruženja.</w:t>
      </w:r>
    </w:p>
    <w:p w14:paraId="3E53B1B6" w14:textId="77777777" w:rsidR="008538BF" w:rsidRPr="00B74056" w:rsidRDefault="008538BF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Odluka o privremenom financiranju Udruženja za prvo tromjesečje proračunske godine donosi se većinom glasova nazočnih članova skupštine Udruženja obrtnika.</w:t>
      </w:r>
    </w:p>
    <w:p w14:paraId="2BD55595" w14:textId="77777777" w:rsidR="00E13C32" w:rsidRPr="00EB4C3F" w:rsidRDefault="00E13C32" w:rsidP="00E13C32">
      <w:pPr>
        <w:pStyle w:val="Tijeloteksta3"/>
        <w:jc w:val="left"/>
        <w:rPr>
          <w:rFonts w:cs="Arial"/>
          <w:szCs w:val="24"/>
        </w:rPr>
      </w:pPr>
    </w:p>
    <w:p w14:paraId="3240ED07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69.</w:t>
      </w:r>
    </w:p>
    <w:p w14:paraId="7FD1EC59" w14:textId="77777777" w:rsidR="003153A5" w:rsidRPr="00EB4C3F" w:rsidRDefault="003153A5" w:rsidP="003153A5">
      <w:pPr>
        <w:pStyle w:val="Tijeloteksta3"/>
        <w:rPr>
          <w:rFonts w:cs="Arial"/>
          <w:szCs w:val="24"/>
        </w:rPr>
      </w:pPr>
    </w:p>
    <w:p w14:paraId="33650520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lastRenderedPageBreak/>
        <w:t>O financijskom poslovanju Udruženja podnosi se godišnji obračun Skupštini na prihvaćanje.</w:t>
      </w:r>
    </w:p>
    <w:p w14:paraId="45825A97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 xml:space="preserve">Udruženje je dužno </w:t>
      </w:r>
      <w:r w:rsidR="00EF5A4E">
        <w:rPr>
          <w:rFonts w:cs="Arial"/>
          <w:szCs w:val="24"/>
        </w:rPr>
        <w:t xml:space="preserve">Hrvatskoj </w:t>
      </w:r>
      <w:r w:rsidRPr="00B74056">
        <w:rPr>
          <w:rFonts w:cs="Arial"/>
          <w:szCs w:val="24"/>
        </w:rPr>
        <w:t>obrtničkoj komori dostaviti godišnji izvještaj o radu, završni račun, plan rada za iduću godinu i financijski proračun</w:t>
      </w:r>
      <w:r w:rsidR="006F253C" w:rsidRPr="00B74056">
        <w:rPr>
          <w:rFonts w:cs="Arial"/>
          <w:szCs w:val="24"/>
        </w:rPr>
        <w:t xml:space="preserve"> te financijske izvještaje propisane posebnim propisima,</w:t>
      </w:r>
      <w:r w:rsidRPr="00B74056">
        <w:rPr>
          <w:rFonts w:cs="Arial"/>
          <w:szCs w:val="24"/>
        </w:rPr>
        <w:t xml:space="preserve"> u roku od  8 dana od dana kada ih prihvati Skupština.</w:t>
      </w:r>
    </w:p>
    <w:p w14:paraId="34DA3503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Predsjednik Hrvatske obrtničke komore ovlašten je zatražiti kontrolu materijalno-financijskog poslovanja kao i raspolaganja sredstvima Udruženja.</w:t>
      </w:r>
    </w:p>
    <w:p w14:paraId="32308BFB" w14:textId="77777777" w:rsidR="001449F7" w:rsidRPr="00EB4C3F" w:rsidRDefault="001449F7" w:rsidP="00E13C32">
      <w:pPr>
        <w:pStyle w:val="Tijeloteksta3"/>
        <w:ind w:firstLine="720"/>
        <w:rPr>
          <w:rFonts w:cs="Arial"/>
          <w:szCs w:val="24"/>
        </w:rPr>
      </w:pPr>
    </w:p>
    <w:p w14:paraId="0B76F880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70.</w:t>
      </w:r>
    </w:p>
    <w:p w14:paraId="6E27F195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D6BCBFB" w14:textId="77777777" w:rsidR="00E13C32" w:rsidRPr="00B74056" w:rsidRDefault="00E13C32" w:rsidP="00B74056">
      <w:pPr>
        <w:pStyle w:val="Tijeloteksta3"/>
        <w:ind w:firstLine="567"/>
        <w:rPr>
          <w:rFonts w:cs="Arial"/>
          <w:szCs w:val="24"/>
        </w:rPr>
      </w:pPr>
      <w:r w:rsidRPr="00B74056">
        <w:rPr>
          <w:rFonts w:cs="Arial"/>
          <w:szCs w:val="24"/>
        </w:rPr>
        <w:t>Financijsko poslovanje Udružen</w:t>
      </w:r>
      <w:r w:rsidR="006F253C" w:rsidRPr="00B74056">
        <w:rPr>
          <w:rFonts w:cs="Arial"/>
          <w:szCs w:val="24"/>
        </w:rPr>
        <w:t>ja obavlja se na način p</w:t>
      </w:r>
      <w:r w:rsidR="009B0412">
        <w:rPr>
          <w:rFonts w:cs="Arial"/>
          <w:szCs w:val="24"/>
        </w:rPr>
        <w:t>r</w:t>
      </w:r>
      <w:r w:rsidR="006F253C" w:rsidRPr="00B74056">
        <w:rPr>
          <w:rFonts w:cs="Arial"/>
          <w:szCs w:val="24"/>
        </w:rPr>
        <w:t>opisan z</w:t>
      </w:r>
      <w:r w:rsidRPr="00B74056">
        <w:rPr>
          <w:rFonts w:cs="Arial"/>
          <w:szCs w:val="24"/>
        </w:rPr>
        <w:t xml:space="preserve">akonom i drugim propisima, ovim Statutom i </w:t>
      </w:r>
      <w:r w:rsidR="006F253C" w:rsidRPr="00B74056">
        <w:rPr>
          <w:rFonts w:cs="Arial"/>
          <w:szCs w:val="24"/>
        </w:rPr>
        <w:t xml:space="preserve">Pravilnikom o materijalno-financijskom poslovanju jedinstvenog komorskog sustava i Pravilniku o materijalno-financijskom poslovanju Udruženja te drugim </w:t>
      </w:r>
      <w:r w:rsidRPr="00B74056">
        <w:rPr>
          <w:rFonts w:cs="Arial"/>
          <w:szCs w:val="24"/>
        </w:rPr>
        <w:t>općim aktima Udruženja.</w:t>
      </w:r>
    </w:p>
    <w:p w14:paraId="7B7D108E" w14:textId="77777777" w:rsidR="00731D82" w:rsidRDefault="00731D82" w:rsidP="00731D82">
      <w:pPr>
        <w:pStyle w:val="Tijeloteksta3"/>
        <w:rPr>
          <w:rFonts w:cs="Arial"/>
          <w:szCs w:val="24"/>
        </w:rPr>
      </w:pPr>
    </w:p>
    <w:p w14:paraId="07F11685" w14:textId="77777777" w:rsidR="00AE5E21" w:rsidRDefault="00AE5E21" w:rsidP="00731D82">
      <w:pPr>
        <w:pStyle w:val="Tijeloteksta3"/>
        <w:rPr>
          <w:rFonts w:cs="Arial"/>
          <w:szCs w:val="24"/>
        </w:rPr>
      </w:pPr>
    </w:p>
    <w:p w14:paraId="46F99467" w14:textId="77777777" w:rsidR="00731D82" w:rsidRDefault="00731D82" w:rsidP="00731D82">
      <w:pPr>
        <w:pStyle w:val="Tijeloteksta3"/>
        <w:rPr>
          <w:rFonts w:cs="Arial"/>
          <w:szCs w:val="24"/>
        </w:rPr>
      </w:pPr>
    </w:p>
    <w:p w14:paraId="6FBF1413" w14:textId="77777777" w:rsidR="00731D82" w:rsidRPr="00A76E35" w:rsidRDefault="00731D82" w:rsidP="00731D82">
      <w:pPr>
        <w:pStyle w:val="Tijeloteksta3"/>
        <w:jc w:val="left"/>
        <w:rPr>
          <w:rFonts w:cs="Arial"/>
          <w:szCs w:val="24"/>
        </w:rPr>
      </w:pPr>
      <w:r w:rsidRPr="00A76E35">
        <w:rPr>
          <w:rFonts w:cs="Arial"/>
          <w:szCs w:val="24"/>
        </w:rPr>
        <w:t>XX</w:t>
      </w:r>
      <w:r w:rsidRPr="00A76E35">
        <w:rPr>
          <w:rFonts w:cs="Arial"/>
          <w:szCs w:val="24"/>
        </w:rPr>
        <w:tab/>
        <w:t>STATUSNE PROMJENE</w:t>
      </w:r>
    </w:p>
    <w:p w14:paraId="107202E2" w14:textId="77777777" w:rsidR="00A4040A" w:rsidRPr="00A4040A" w:rsidRDefault="00A4040A" w:rsidP="00A76E35">
      <w:pPr>
        <w:pStyle w:val="Tijeloteksta3"/>
        <w:jc w:val="center"/>
        <w:rPr>
          <w:rFonts w:cs="Arial"/>
          <w:i/>
          <w:color w:val="7030A0"/>
          <w:szCs w:val="24"/>
        </w:rPr>
      </w:pPr>
    </w:p>
    <w:p w14:paraId="00E553D3" w14:textId="77777777" w:rsidR="00420DC6" w:rsidRPr="00A76E35" w:rsidRDefault="00420DC6" w:rsidP="00420DC6">
      <w:pPr>
        <w:pStyle w:val="Tijeloteksta3"/>
        <w:jc w:val="center"/>
        <w:rPr>
          <w:rFonts w:cs="Arial"/>
          <w:szCs w:val="24"/>
        </w:rPr>
      </w:pPr>
      <w:r>
        <w:rPr>
          <w:rFonts w:cs="Arial"/>
          <w:szCs w:val="24"/>
        </w:rPr>
        <w:t>Članak 71</w:t>
      </w:r>
      <w:r w:rsidRPr="00A76E35">
        <w:rPr>
          <w:rFonts w:cs="Arial"/>
          <w:szCs w:val="24"/>
        </w:rPr>
        <w:t>.</w:t>
      </w:r>
    </w:p>
    <w:p w14:paraId="78CD7035" w14:textId="77777777" w:rsidR="00420DC6" w:rsidRPr="00A76E35" w:rsidRDefault="00420DC6" w:rsidP="00420DC6">
      <w:pPr>
        <w:pStyle w:val="Tijeloteksta3"/>
        <w:rPr>
          <w:rFonts w:cs="Arial"/>
          <w:szCs w:val="24"/>
        </w:rPr>
      </w:pPr>
    </w:p>
    <w:p w14:paraId="7C56A80C" w14:textId="77777777" w:rsidR="00420DC6" w:rsidRPr="00A76E35" w:rsidRDefault="00420DC6" w:rsidP="00420DC6">
      <w:pPr>
        <w:pStyle w:val="Tijeloteksta3"/>
        <w:ind w:firstLine="567"/>
        <w:rPr>
          <w:rFonts w:cs="Arial"/>
          <w:szCs w:val="24"/>
        </w:rPr>
      </w:pPr>
      <w:r w:rsidRPr="00A76E35">
        <w:rPr>
          <w:rFonts w:cs="Arial"/>
          <w:szCs w:val="24"/>
        </w:rPr>
        <w:t>Spajanje udruženja obrtnika je osnivanje novog udruženja obrtnika na koje prelazi ukupna imovina dva ili više udruženja koja se spajaju.</w:t>
      </w:r>
    </w:p>
    <w:p w14:paraId="2379D769" w14:textId="77777777" w:rsidR="00420DC6" w:rsidRPr="00A76E35" w:rsidRDefault="00420DC6" w:rsidP="00420DC6">
      <w:pPr>
        <w:pStyle w:val="Tijeloteksta3"/>
        <w:ind w:firstLine="567"/>
        <w:rPr>
          <w:rFonts w:cs="Arial"/>
          <w:szCs w:val="24"/>
        </w:rPr>
      </w:pPr>
      <w:r w:rsidRPr="00A76E35">
        <w:rPr>
          <w:rFonts w:cs="Arial"/>
          <w:szCs w:val="24"/>
        </w:rPr>
        <w:t>Odluku o sp</w:t>
      </w:r>
      <w:r>
        <w:rPr>
          <w:rFonts w:cs="Arial"/>
          <w:szCs w:val="24"/>
        </w:rPr>
        <w:t>ajanju Udruženja donosi Skupština</w:t>
      </w:r>
      <w:r w:rsidRPr="00A76E35">
        <w:rPr>
          <w:rFonts w:cs="Arial"/>
          <w:szCs w:val="24"/>
        </w:rPr>
        <w:t xml:space="preserve"> </w:t>
      </w:r>
      <w:r w:rsidR="00E470CC">
        <w:rPr>
          <w:rFonts w:cs="Arial"/>
          <w:szCs w:val="24"/>
        </w:rPr>
        <w:t>U</w:t>
      </w:r>
      <w:r w:rsidRPr="00A76E35">
        <w:rPr>
          <w:rFonts w:cs="Arial"/>
          <w:szCs w:val="24"/>
        </w:rPr>
        <w:t>druženja, potvrđivanjem ugovora o spajanju.</w:t>
      </w:r>
    </w:p>
    <w:p w14:paraId="1449A526" w14:textId="77777777" w:rsidR="00420DC6" w:rsidRPr="00A76E35" w:rsidRDefault="00420DC6" w:rsidP="00420DC6">
      <w:pPr>
        <w:pStyle w:val="Tijeloteksta3"/>
        <w:ind w:firstLine="567"/>
        <w:rPr>
          <w:rFonts w:cs="Arial"/>
          <w:szCs w:val="24"/>
        </w:rPr>
      </w:pPr>
      <w:r w:rsidRPr="00A76E35">
        <w:rPr>
          <w:rFonts w:cs="Arial"/>
          <w:szCs w:val="24"/>
        </w:rPr>
        <w:t xml:space="preserve">Ugovor o spajanju sadrži obavezno nazive i sjedišta udruženja koja se spajaju, odredbe o prijenosu imovine, odredbe o preuzimanju prava i obveza, poslova, opreme, pismohrane i druge dokumentacije, kadrova, sredstva za rad i financijskih sredstava, te naziv i sjedište novog udruženja obrtnika koje nastaje spajanjem. </w:t>
      </w:r>
    </w:p>
    <w:p w14:paraId="685159A6" w14:textId="77777777" w:rsidR="00420DC6" w:rsidRPr="00A76E35" w:rsidRDefault="00420DC6" w:rsidP="00420DC6">
      <w:pPr>
        <w:pStyle w:val="Tijeloteksta3"/>
        <w:ind w:firstLine="567"/>
        <w:rPr>
          <w:rFonts w:cs="Arial"/>
          <w:szCs w:val="24"/>
        </w:rPr>
      </w:pPr>
      <w:r w:rsidRPr="00A76E35">
        <w:rPr>
          <w:rFonts w:cs="Arial"/>
          <w:szCs w:val="24"/>
        </w:rPr>
        <w:t>U slučaju spajanja više udruženja u novo udruženje obrtnika pojedinačna imovina svakog udruženja mora biti utvrđena posebnom odlukom Skupštine i unosi se u Glavnu knjigu (financijska i materijalna imovina) novoosnovanog udruženja. Ukoliko dođe do razdvajanja udruženja koje je nastalo sp</w:t>
      </w:r>
      <w:r>
        <w:rPr>
          <w:rFonts w:cs="Arial"/>
          <w:szCs w:val="24"/>
        </w:rPr>
        <w:t>ajanjem više udruženja, odluci s</w:t>
      </w:r>
      <w:r w:rsidRPr="00A76E35">
        <w:rPr>
          <w:rFonts w:cs="Arial"/>
          <w:szCs w:val="24"/>
        </w:rPr>
        <w:t>kupštine o razdvajanju prethodi odluka o izradi diobene bilance, koja se temelji na ranije unesenoj pojedinačnoj imovini svakog udruženja te kasnije preuzetim pravima i obvezama.</w:t>
      </w:r>
    </w:p>
    <w:p w14:paraId="13E93403" w14:textId="77777777" w:rsidR="00420DC6" w:rsidRPr="00A76E35" w:rsidRDefault="00420DC6" w:rsidP="00420DC6">
      <w:pPr>
        <w:pStyle w:val="Tijeloteksta3"/>
        <w:ind w:firstLine="567"/>
        <w:rPr>
          <w:rFonts w:cs="Arial"/>
          <w:szCs w:val="24"/>
        </w:rPr>
      </w:pPr>
      <w:r w:rsidRPr="00A76E35">
        <w:rPr>
          <w:rFonts w:cs="Arial"/>
          <w:szCs w:val="24"/>
        </w:rPr>
        <w:t>Udruženje obrtnika nastalo spajanjem dužno je u roku od 3 mjeseca od potvrđivanja ugovora o spajanju uskladiti organizaciju rada s Pravilnikom o kriterijima za sistematizaciju radnih mjesta jedinstvenog komorskog sustava.</w:t>
      </w:r>
    </w:p>
    <w:p w14:paraId="747D107B" w14:textId="77777777" w:rsidR="00420DC6" w:rsidRPr="00A76E35" w:rsidRDefault="00420DC6" w:rsidP="00420DC6">
      <w:pPr>
        <w:pStyle w:val="Tijeloteksta3"/>
        <w:rPr>
          <w:rFonts w:cs="Arial"/>
          <w:szCs w:val="24"/>
        </w:rPr>
      </w:pPr>
    </w:p>
    <w:p w14:paraId="7CEE4421" w14:textId="77777777" w:rsidR="00A4040A" w:rsidRDefault="00A4040A" w:rsidP="00A4040A">
      <w:pPr>
        <w:pStyle w:val="Tijeloteksta3"/>
        <w:jc w:val="left"/>
        <w:rPr>
          <w:rFonts w:cs="Arial"/>
          <w:szCs w:val="24"/>
        </w:rPr>
      </w:pPr>
    </w:p>
    <w:p w14:paraId="5BB89328" w14:textId="77777777" w:rsidR="00AE5E21" w:rsidRDefault="00AE5E21" w:rsidP="00A4040A">
      <w:pPr>
        <w:pStyle w:val="Tijeloteksta3"/>
        <w:jc w:val="left"/>
        <w:rPr>
          <w:rFonts w:cs="Arial"/>
          <w:szCs w:val="24"/>
        </w:rPr>
      </w:pPr>
    </w:p>
    <w:p w14:paraId="52F25865" w14:textId="77777777" w:rsidR="00A4040A" w:rsidRPr="00A4040A" w:rsidRDefault="00A4040A" w:rsidP="00A4040A">
      <w:pPr>
        <w:pStyle w:val="Tijeloteksta3"/>
        <w:jc w:val="left"/>
        <w:rPr>
          <w:rFonts w:cs="Arial"/>
          <w:szCs w:val="24"/>
        </w:rPr>
      </w:pPr>
    </w:p>
    <w:p w14:paraId="363605FD" w14:textId="77777777" w:rsidR="00E13C32" w:rsidRPr="00EB4C3F" w:rsidRDefault="00A4040A" w:rsidP="00E13C32">
      <w:pPr>
        <w:pStyle w:val="Tijeloteksta3"/>
        <w:jc w:val="left"/>
        <w:rPr>
          <w:rFonts w:cs="Arial"/>
          <w:szCs w:val="24"/>
        </w:rPr>
      </w:pPr>
      <w:r>
        <w:rPr>
          <w:rFonts w:cs="Arial"/>
          <w:szCs w:val="24"/>
        </w:rPr>
        <w:t>XXI</w:t>
      </w:r>
      <w:r>
        <w:rPr>
          <w:rFonts w:cs="Arial"/>
          <w:szCs w:val="24"/>
        </w:rPr>
        <w:tab/>
      </w:r>
      <w:r w:rsidR="00E13C32" w:rsidRPr="00EB4C3F">
        <w:rPr>
          <w:rFonts w:cs="Arial"/>
          <w:szCs w:val="24"/>
        </w:rPr>
        <w:t>PRIJELAZNE I ZAVRŠNE ODREDBE</w:t>
      </w:r>
    </w:p>
    <w:p w14:paraId="519098F2" w14:textId="77777777" w:rsidR="00E13C32" w:rsidRPr="00EB4C3F" w:rsidRDefault="00E13C32" w:rsidP="00E13C32">
      <w:pPr>
        <w:pStyle w:val="Tijeloteksta3"/>
        <w:jc w:val="left"/>
        <w:rPr>
          <w:rFonts w:cs="Arial"/>
          <w:szCs w:val="24"/>
        </w:rPr>
      </w:pPr>
    </w:p>
    <w:p w14:paraId="3348542E" w14:textId="77777777" w:rsidR="00E13C32" w:rsidRPr="00EB4C3F" w:rsidRDefault="00420DC6" w:rsidP="00E13C32">
      <w:pPr>
        <w:pStyle w:val="Tijeloteksta3"/>
        <w:jc w:val="center"/>
        <w:rPr>
          <w:rFonts w:cs="Arial"/>
          <w:szCs w:val="24"/>
        </w:rPr>
      </w:pPr>
      <w:r>
        <w:rPr>
          <w:rFonts w:cs="Arial"/>
          <w:szCs w:val="24"/>
        </w:rPr>
        <w:t>Članak 7</w:t>
      </w:r>
      <w:r w:rsidR="00036B91">
        <w:rPr>
          <w:rFonts w:cs="Arial"/>
          <w:szCs w:val="24"/>
        </w:rPr>
        <w:t>2</w:t>
      </w:r>
      <w:r w:rsidR="00E13C32" w:rsidRPr="00EB4C3F">
        <w:rPr>
          <w:rFonts w:cs="Arial"/>
          <w:szCs w:val="24"/>
        </w:rPr>
        <w:t>.</w:t>
      </w:r>
    </w:p>
    <w:p w14:paraId="78D2417F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3527AEB5" w14:textId="77777777" w:rsidR="00E13C32" w:rsidRPr="00EB4C3F" w:rsidRDefault="00E13C32" w:rsidP="00E13C32">
      <w:pPr>
        <w:pStyle w:val="Tijeloteksta3"/>
        <w:ind w:firstLine="720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>Svi akti Udruženja koji nisu u skladu sa ovim Statutom moraju se uskladiti sa odredbama ovog Statuta u roku od 90 dana od dana primjene ovog Statuta.</w:t>
      </w:r>
    </w:p>
    <w:p w14:paraId="4E661C1C" w14:textId="77777777" w:rsidR="00E13C32" w:rsidRDefault="00E13C32" w:rsidP="00E13C32">
      <w:pPr>
        <w:pStyle w:val="Tijeloteksta3"/>
        <w:rPr>
          <w:rFonts w:cs="Arial"/>
          <w:szCs w:val="24"/>
        </w:rPr>
      </w:pPr>
      <w:r w:rsidRPr="00EB4C3F">
        <w:rPr>
          <w:rFonts w:cs="Arial"/>
          <w:szCs w:val="24"/>
        </w:rPr>
        <w:tab/>
        <w:t>Postojeći akti koji nisu u suprotnosti sa Statutom HOK-a primjenjuju se do njihovog usklađenja vodeći računa o osnovnim odrednicama Zakona o obrtu, Statuta Hrvatske obrtničke komore i ovog Statuta.</w:t>
      </w:r>
    </w:p>
    <w:p w14:paraId="3E514D84" w14:textId="77777777" w:rsidR="00AE5E21" w:rsidRPr="00EB4C3F" w:rsidRDefault="00AE5E21" w:rsidP="00E13C32">
      <w:pPr>
        <w:pStyle w:val="Tijeloteksta3"/>
        <w:rPr>
          <w:rFonts w:cs="Arial"/>
          <w:szCs w:val="24"/>
        </w:rPr>
      </w:pPr>
    </w:p>
    <w:p w14:paraId="501797A5" w14:textId="77777777" w:rsidR="00E13C32" w:rsidRPr="00EB4C3F" w:rsidRDefault="00420DC6" w:rsidP="00E13C32">
      <w:pPr>
        <w:pStyle w:val="Tijeloteksta3"/>
        <w:jc w:val="center"/>
        <w:rPr>
          <w:rFonts w:cs="Arial"/>
          <w:szCs w:val="24"/>
        </w:rPr>
      </w:pPr>
      <w:r>
        <w:rPr>
          <w:rFonts w:cs="Arial"/>
          <w:szCs w:val="24"/>
        </w:rPr>
        <w:t>Članak 7</w:t>
      </w:r>
      <w:r w:rsidR="00036B91">
        <w:rPr>
          <w:rFonts w:cs="Arial"/>
          <w:szCs w:val="24"/>
        </w:rPr>
        <w:t>3</w:t>
      </w:r>
      <w:r w:rsidR="00E13C32" w:rsidRPr="00EB4C3F">
        <w:rPr>
          <w:rFonts w:cs="Arial"/>
          <w:szCs w:val="24"/>
        </w:rPr>
        <w:t>.</w:t>
      </w:r>
    </w:p>
    <w:p w14:paraId="342174DA" w14:textId="77777777" w:rsidR="00E13C32" w:rsidRPr="00EB4C3F" w:rsidRDefault="00E13C32" w:rsidP="00E13C32">
      <w:pPr>
        <w:pStyle w:val="Tijeloteksta3"/>
        <w:jc w:val="center"/>
        <w:rPr>
          <w:rFonts w:cs="Arial"/>
          <w:szCs w:val="24"/>
        </w:rPr>
      </w:pPr>
    </w:p>
    <w:p w14:paraId="028C95DB" w14:textId="77777777" w:rsidR="00E13C32" w:rsidRPr="00EB4C3F" w:rsidRDefault="00E13C32" w:rsidP="00E13C32">
      <w:pPr>
        <w:pStyle w:val="Tijeloteksta3"/>
        <w:ind w:firstLine="720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lastRenderedPageBreak/>
        <w:t>Za tumačenje ovog Statuta ovlašten je Upravni odbor Udruženja.</w:t>
      </w:r>
    </w:p>
    <w:p w14:paraId="665DB10C" w14:textId="77777777" w:rsidR="00E13C32" w:rsidRDefault="00E13C32" w:rsidP="00E13C32">
      <w:pPr>
        <w:pStyle w:val="Tijeloteksta3"/>
        <w:jc w:val="left"/>
        <w:rPr>
          <w:rFonts w:cs="Arial"/>
          <w:szCs w:val="24"/>
        </w:rPr>
      </w:pPr>
    </w:p>
    <w:p w14:paraId="335E05EF" w14:textId="77777777" w:rsidR="00B74056" w:rsidRPr="00EB4C3F" w:rsidRDefault="00B74056" w:rsidP="00E13C32">
      <w:pPr>
        <w:pStyle w:val="Tijeloteksta3"/>
        <w:jc w:val="left"/>
        <w:rPr>
          <w:rFonts w:cs="Arial"/>
          <w:szCs w:val="24"/>
        </w:rPr>
      </w:pPr>
    </w:p>
    <w:p w14:paraId="391673DF" w14:textId="77777777" w:rsidR="00A76E35" w:rsidRDefault="00A76E35" w:rsidP="00A76E35">
      <w:pPr>
        <w:pStyle w:val="Tijeloteksta3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Članak 7</w:t>
      </w:r>
      <w:r w:rsidR="00036B91">
        <w:rPr>
          <w:rFonts w:cs="Arial"/>
          <w:szCs w:val="24"/>
        </w:rPr>
        <w:t>4</w:t>
      </w:r>
      <w:r w:rsidRPr="00EB4C3F">
        <w:rPr>
          <w:rFonts w:cs="Arial"/>
          <w:szCs w:val="24"/>
        </w:rPr>
        <w:t>.</w:t>
      </w:r>
    </w:p>
    <w:p w14:paraId="2D6807E2" w14:textId="77777777" w:rsidR="00A76E35" w:rsidRDefault="00A76E35" w:rsidP="00A76E35">
      <w:pPr>
        <w:pStyle w:val="Tijeloteksta3"/>
        <w:jc w:val="center"/>
        <w:rPr>
          <w:rFonts w:cs="Arial"/>
          <w:szCs w:val="24"/>
        </w:rPr>
      </w:pPr>
    </w:p>
    <w:p w14:paraId="0B0322BA" w14:textId="77777777" w:rsidR="00A76E35" w:rsidRDefault="00A76E35" w:rsidP="00A76E35">
      <w:pPr>
        <w:pStyle w:val="Tijeloteksta3"/>
        <w:ind w:firstLine="567"/>
        <w:rPr>
          <w:rFonts w:cs="Arial"/>
          <w:szCs w:val="24"/>
        </w:rPr>
      </w:pPr>
      <w:r w:rsidRPr="001449F7">
        <w:rPr>
          <w:rFonts w:cs="Arial"/>
          <w:szCs w:val="24"/>
        </w:rPr>
        <w:t xml:space="preserve">Tijela </w:t>
      </w:r>
      <w:r>
        <w:rPr>
          <w:rFonts w:cs="Arial"/>
          <w:szCs w:val="24"/>
        </w:rPr>
        <w:t>Udruženja</w:t>
      </w:r>
      <w:r w:rsidRPr="001449F7">
        <w:rPr>
          <w:rFonts w:cs="Arial"/>
          <w:szCs w:val="24"/>
        </w:rPr>
        <w:t xml:space="preserve"> započet će s radom u sastavu propisanom na način iz članka </w:t>
      </w:r>
      <w:r>
        <w:rPr>
          <w:rFonts w:cs="Arial"/>
          <w:szCs w:val="24"/>
        </w:rPr>
        <w:t xml:space="preserve">16., </w:t>
      </w:r>
      <w:r w:rsidRPr="00A76E35">
        <w:rPr>
          <w:rFonts w:cs="Arial"/>
          <w:szCs w:val="24"/>
        </w:rPr>
        <w:t>21. i 27.</w:t>
      </w:r>
      <w:r w:rsidRPr="001449F7">
        <w:rPr>
          <w:rFonts w:cs="Arial"/>
          <w:szCs w:val="24"/>
        </w:rPr>
        <w:t xml:space="preserve"> ovog Statuta konstituiranjem Skupštine </w:t>
      </w:r>
      <w:r>
        <w:rPr>
          <w:rFonts w:cs="Arial"/>
          <w:szCs w:val="24"/>
        </w:rPr>
        <w:t>Udruženja</w:t>
      </w:r>
      <w:r w:rsidRPr="001449F7">
        <w:rPr>
          <w:rFonts w:cs="Arial"/>
          <w:szCs w:val="24"/>
        </w:rPr>
        <w:t xml:space="preserve"> po završetku izbora za izborno razdoblje 2014.-201</w:t>
      </w:r>
      <w:r w:rsidR="003D275D">
        <w:rPr>
          <w:rFonts w:cs="Arial"/>
          <w:szCs w:val="24"/>
        </w:rPr>
        <w:t>8</w:t>
      </w:r>
      <w:r w:rsidRPr="001449F7">
        <w:rPr>
          <w:rFonts w:cs="Arial"/>
          <w:szCs w:val="24"/>
        </w:rPr>
        <w:t>..</w:t>
      </w:r>
    </w:p>
    <w:p w14:paraId="1257E0D6" w14:textId="77777777" w:rsidR="00AE5E21" w:rsidRDefault="00AE5E21" w:rsidP="00A76E35">
      <w:pPr>
        <w:pStyle w:val="Tijeloteksta3"/>
        <w:ind w:firstLine="567"/>
        <w:rPr>
          <w:rFonts w:cs="Arial"/>
          <w:szCs w:val="24"/>
        </w:rPr>
      </w:pPr>
    </w:p>
    <w:p w14:paraId="50592C1C" w14:textId="77777777" w:rsidR="00A76E35" w:rsidRPr="001449F7" w:rsidRDefault="00A76E35" w:rsidP="001449F7">
      <w:pPr>
        <w:pStyle w:val="Tijeloteksta3"/>
        <w:ind w:firstLine="567"/>
        <w:rPr>
          <w:rFonts w:cs="Arial"/>
          <w:szCs w:val="24"/>
        </w:rPr>
      </w:pPr>
    </w:p>
    <w:p w14:paraId="07FE1B1F" w14:textId="77777777" w:rsidR="00A76E35" w:rsidRPr="00EB4C3F" w:rsidRDefault="00A76E35" w:rsidP="00A76E35">
      <w:pPr>
        <w:pStyle w:val="Tijeloteksta3"/>
        <w:jc w:val="center"/>
        <w:rPr>
          <w:rFonts w:cs="Arial"/>
          <w:szCs w:val="24"/>
        </w:rPr>
      </w:pPr>
      <w:r>
        <w:rPr>
          <w:rFonts w:cs="Arial"/>
          <w:szCs w:val="24"/>
        </w:rPr>
        <w:t>Članak 7</w:t>
      </w:r>
      <w:r w:rsidR="00036B91">
        <w:rPr>
          <w:rFonts w:cs="Arial"/>
          <w:szCs w:val="24"/>
        </w:rPr>
        <w:t>5</w:t>
      </w:r>
      <w:r w:rsidRPr="00EB4C3F">
        <w:rPr>
          <w:rFonts w:cs="Arial"/>
          <w:szCs w:val="24"/>
        </w:rPr>
        <w:t>.</w:t>
      </w:r>
    </w:p>
    <w:p w14:paraId="3A632BC9" w14:textId="77777777" w:rsidR="00A76E35" w:rsidRDefault="00A76E35" w:rsidP="00A76E35">
      <w:pPr>
        <w:pStyle w:val="Tijeloteksta3"/>
        <w:jc w:val="center"/>
        <w:rPr>
          <w:rFonts w:cs="Arial"/>
          <w:szCs w:val="24"/>
        </w:rPr>
      </w:pPr>
    </w:p>
    <w:p w14:paraId="0993885A" w14:textId="77777777" w:rsidR="00A76E35" w:rsidRPr="00EB4C3F" w:rsidRDefault="00A76E35" w:rsidP="00A76E35">
      <w:pPr>
        <w:pStyle w:val="Tijeloteksta3"/>
        <w:ind w:firstLine="567"/>
        <w:rPr>
          <w:rFonts w:cs="Arial"/>
          <w:szCs w:val="24"/>
        </w:rPr>
      </w:pPr>
      <w:r w:rsidRPr="00A76E35">
        <w:rPr>
          <w:rFonts w:cs="Arial"/>
          <w:szCs w:val="24"/>
        </w:rPr>
        <w:t>Iznimno za izborno razdoblje 2014</w:t>
      </w:r>
      <w:r>
        <w:rPr>
          <w:rFonts w:cs="Arial"/>
          <w:szCs w:val="24"/>
        </w:rPr>
        <w:t xml:space="preserve">. - </w:t>
      </w:r>
      <w:r w:rsidRPr="00A76E35">
        <w:rPr>
          <w:rFonts w:cs="Arial"/>
          <w:szCs w:val="24"/>
        </w:rPr>
        <w:t>201</w:t>
      </w:r>
      <w:r w:rsidR="003D275D">
        <w:rPr>
          <w:rFonts w:cs="Arial"/>
          <w:szCs w:val="24"/>
        </w:rPr>
        <w:t>8</w:t>
      </w:r>
      <w:r w:rsidRPr="00A76E35">
        <w:rPr>
          <w:rFonts w:cs="Arial"/>
          <w:szCs w:val="24"/>
        </w:rPr>
        <w:t xml:space="preserve"> Skupština </w:t>
      </w:r>
      <w:r>
        <w:rPr>
          <w:rFonts w:cs="Arial"/>
          <w:szCs w:val="24"/>
        </w:rPr>
        <w:t>Udruženja</w:t>
      </w:r>
      <w:r w:rsidRPr="00A76E35">
        <w:rPr>
          <w:rFonts w:cs="Arial"/>
          <w:szCs w:val="24"/>
        </w:rPr>
        <w:t xml:space="preserve"> može donijeti Odluku o raspisivanj</w:t>
      </w:r>
      <w:r>
        <w:rPr>
          <w:rFonts w:cs="Arial"/>
          <w:szCs w:val="24"/>
        </w:rPr>
        <w:t>u i provođenju izbora u roku različitom od rok</w:t>
      </w:r>
      <w:r w:rsidRPr="00A76E35">
        <w:rPr>
          <w:rFonts w:cs="Arial"/>
          <w:szCs w:val="24"/>
        </w:rPr>
        <w:t>a propis</w:t>
      </w:r>
      <w:r>
        <w:rPr>
          <w:rFonts w:cs="Arial"/>
          <w:szCs w:val="24"/>
        </w:rPr>
        <w:t>anog</w:t>
      </w:r>
      <w:r w:rsidRPr="00A76E35">
        <w:rPr>
          <w:rFonts w:cs="Arial"/>
          <w:szCs w:val="24"/>
        </w:rPr>
        <w:t xml:space="preserve"> člankom </w:t>
      </w:r>
      <w:r>
        <w:rPr>
          <w:rFonts w:cs="Arial"/>
          <w:szCs w:val="24"/>
        </w:rPr>
        <w:t>16. ovog</w:t>
      </w:r>
      <w:r w:rsidRPr="00A76E35">
        <w:rPr>
          <w:rFonts w:cs="Arial"/>
          <w:szCs w:val="24"/>
        </w:rPr>
        <w:t xml:space="preserve"> Statuta.</w:t>
      </w:r>
    </w:p>
    <w:p w14:paraId="7BE29F5C" w14:textId="77777777" w:rsidR="00E8645F" w:rsidRDefault="00E8645F" w:rsidP="001449F7">
      <w:pPr>
        <w:pStyle w:val="Tijeloteksta3"/>
        <w:jc w:val="center"/>
        <w:rPr>
          <w:rFonts w:cs="Arial"/>
          <w:szCs w:val="24"/>
        </w:rPr>
      </w:pPr>
    </w:p>
    <w:p w14:paraId="4008953E" w14:textId="77777777" w:rsidR="00E470CC" w:rsidRDefault="00E470CC" w:rsidP="001449F7">
      <w:pPr>
        <w:pStyle w:val="Tijeloteksta3"/>
        <w:jc w:val="center"/>
        <w:rPr>
          <w:rFonts w:cs="Arial"/>
          <w:szCs w:val="24"/>
        </w:rPr>
      </w:pPr>
    </w:p>
    <w:p w14:paraId="24523914" w14:textId="77777777" w:rsidR="001449F7" w:rsidRDefault="001449F7" w:rsidP="001449F7">
      <w:pPr>
        <w:pStyle w:val="Tijeloteksta3"/>
        <w:jc w:val="center"/>
        <w:rPr>
          <w:rFonts w:cs="Arial"/>
          <w:szCs w:val="24"/>
        </w:rPr>
      </w:pPr>
      <w:r>
        <w:rPr>
          <w:rFonts w:cs="Arial"/>
          <w:szCs w:val="24"/>
        </w:rPr>
        <w:t>Članak 7</w:t>
      </w:r>
      <w:r w:rsidR="00036B91">
        <w:rPr>
          <w:rFonts w:cs="Arial"/>
          <w:szCs w:val="24"/>
        </w:rPr>
        <w:t>6</w:t>
      </w:r>
      <w:r w:rsidRPr="00EB4C3F">
        <w:rPr>
          <w:rFonts w:cs="Arial"/>
          <w:szCs w:val="24"/>
        </w:rPr>
        <w:t>.</w:t>
      </w:r>
    </w:p>
    <w:p w14:paraId="016467AC" w14:textId="77777777" w:rsidR="00A76E35" w:rsidRPr="00EB4C3F" w:rsidRDefault="00A76E35" w:rsidP="001449F7">
      <w:pPr>
        <w:pStyle w:val="Tijeloteksta3"/>
        <w:jc w:val="center"/>
        <w:rPr>
          <w:rFonts w:cs="Arial"/>
          <w:szCs w:val="24"/>
        </w:rPr>
      </w:pPr>
    </w:p>
    <w:p w14:paraId="03E9D5D4" w14:textId="77777777" w:rsidR="00A76E35" w:rsidRDefault="00A76E35" w:rsidP="00B74056">
      <w:pPr>
        <w:pStyle w:val="Tijeloteksta3"/>
        <w:ind w:firstLine="567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Danom početka primjene ovog Statuta prestaje važiti Statut Udruženja </w:t>
      </w:r>
      <w:r w:rsidR="007B1D1F">
        <w:rPr>
          <w:rFonts w:cs="Arial"/>
          <w:szCs w:val="24"/>
        </w:rPr>
        <w:t>od 20. veljače 2004. godine.</w:t>
      </w:r>
    </w:p>
    <w:p w14:paraId="3CBCDD2A" w14:textId="77777777" w:rsidR="00E8645F" w:rsidRDefault="00E8645F" w:rsidP="00A76E35">
      <w:pPr>
        <w:pStyle w:val="Tijeloteksta3"/>
        <w:jc w:val="center"/>
        <w:rPr>
          <w:rFonts w:cs="Arial"/>
          <w:szCs w:val="24"/>
        </w:rPr>
      </w:pPr>
    </w:p>
    <w:p w14:paraId="347D6D9B" w14:textId="77777777" w:rsidR="00AE5E21" w:rsidRDefault="00AE5E21" w:rsidP="00A76E35">
      <w:pPr>
        <w:pStyle w:val="Tijeloteksta3"/>
        <w:jc w:val="center"/>
        <w:rPr>
          <w:rFonts w:cs="Arial"/>
          <w:szCs w:val="24"/>
        </w:rPr>
      </w:pPr>
    </w:p>
    <w:p w14:paraId="4AE2A9A0" w14:textId="77777777" w:rsidR="00A76E35" w:rsidRDefault="00A76E35" w:rsidP="00A76E35">
      <w:pPr>
        <w:pStyle w:val="Tijeloteksta3"/>
        <w:jc w:val="center"/>
        <w:rPr>
          <w:rFonts w:cs="Arial"/>
          <w:szCs w:val="24"/>
        </w:rPr>
      </w:pPr>
      <w:r>
        <w:rPr>
          <w:rFonts w:cs="Arial"/>
          <w:szCs w:val="24"/>
        </w:rPr>
        <w:t>Članak 7</w:t>
      </w:r>
      <w:r w:rsidR="00036B91">
        <w:rPr>
          <w:rFonts w:cs="Arial"/>
          <w:szCs w:val="24"/>
        </w:rPr>
        <w:t>7.</w:t>
      </w:r>
      <w:r w:rsidRPr="00EB4C3F">
        <w:rPr>
          <w:rFonts w:cs="Arial"/>
          <w:szCs w:val="24"/>
        </w:rPr>
        <w:t>.</w:t>
      </w:r>
    </w:p>
    <w:p w14:paraId="7492428D" w14:textId="77777777" w:rsidR="001449F7" w:rsidRDefault="001449F7" w:rsidP="006F253C">
      <w:pPr>
        <w:pStyle w:val="Tijeloteksta3"/>
        <w:ind w:firstLine="709"/>
        <w:jc w:val="left"/>
        <w:rPr>
          <w:rFonts w:cs="Arial"/>
          <w:szCs w:val="24"/>
        </w:rPr>
      </w:pPr>
    </w:p>
    <w:p w14:paraId="2A101CDA" w14:textId="77777777" w:rsidR="00E13C32" w:rsidRPr="00EB4C3F" w:rsidRDefault="00E13C32" w:rsidP="00B74056">
      <w:pPr>
        <w:pStyle w:val="Tijeloteksta3"/>
        <w:ind w:firstLine="567"/>
        <w:jc w:val="left"/>
        <w:rPr>
          <w:rFonts w:cs="Arial"/>
          <w:szCs w:val="24"/>
        </w:rPr>
      </w:pPr>
      <w:r w:rsidRPr="00EB4C3F">
        <w:rPr>
          <w:rFonts w:cs="Arial"/>
          <w:szCs w:val="24"/>
        </w:rPr>
        <w:t xml:space="preserve">Ovaj Statut stupa na snagu danom donošenja, a primjenjuje se </w:t>
      </w:r>
      <w:r w:rsidR="00E766ED">
        <w:rPr>
          <w:rFonts w:cs="Arial"/>
          <w:szCs w:val="24"/>
        </w:rPr>
        <w:t>od dana kada ga</w:t>
      </w:r>
      <w:r w:rsidR="00036B91">
        <w:rPr>
          <w:rFonts w:cs="Arial"/>
          <w:szCs w:val="24"/>
        </w:rPr>
        <w:t xml:space="preserve"> potvrdi Hrvatska obrtnička komora.</w:t>
      </w:r>
    </w:p>
    <w:p w14:paraId="472F93F6" w14:textId="77777777" w:rsidR="00E13C32" w:rsidRPr="00EB4C3F" w:rsidRDefault="00E13C32" w:rsidP="00E13C32">
      <w:pPr>
        <w:pStyle w:val="Tijeloteksta3"/>
        <w:jc w:val="left"/>
        <w:rPr>
          <w:rFonts w:cs="Arial"/>
          <w:szCs w:val="24"/>
        </w:rPr>
      </w:pPr>
    </w:p>
    <w:p w14:paraId="074C2A20" w14:textId="77777777" w:rsidR="00E13C32" w:rsidRDefault="00E13C32" w:rsidP="00E13C32">
      <w:pPr>
        <w:pStyle w:val="Tijeloteksta3"/>
        <w:jc w:val="left"/>
        <w:rPr>
          <w:rFonts w:cs="Arial"/>
          <w:szCs w:val="24"/>
        </w:rPr>
      </w:pPr>
    </w:p>
    <w:p w14:paraId="0FF8B45E" w14:textId="77777777" w:rsidR="004F7AB9" w:rsidRPr="00EB4C3F" w:rsidRDefault="004F7AB9" w:rsidP="00E13C32">
      <w:pPr>
        <w:pStyle w:val="Tijeloteksta3"/>
        <w:jc w:val="left"/>
        <w:rPr>
          <w:rFonts w:cs="Arial"/>
          <w:szCs w:val="24"/>
        </w:rPr>
      </w:pPr>
    </w:p>
    <w:p w14:paraId="532C2A1A" w14:textId="77777777" w:rsidR="004F7AB9" w:rsidRDefault="004F7AB9" w:rsidP="006F253C">
      <w:pPr>
        <w:pStyle w:val="Tijeloteksta3"/>
        <w:ind w:left="4536"/>
        <w:jc w:val="center"/>
        <w:rPr>
          <w:rFonts w:cs="Arial"/>
          <w:szCs w:val="24"/>
        </w:rPr>
      </w:pPr>
    </w:p>
    <w:p w14:paraId="60580AE0" w14:textId="77777777" w:rsidR="007418A3" w:rsidRDefault="00E13C32" w:rsidP="006F253C">
      <w:pPr>
        <w:pStyle w:val="Tijeloteksta3"/>
        <w:ind w:left="4536"/>
        <w:jc w:val="center"/>
        <w:rPr>
          <w:rFonts w:cs="Arial"/>
          <w:szCs w:val="24"/>
        </w:rPr>
      </w:pPr>
      <w:r w:rsidRPr="00EB4C3F">
        <w:rPr>
          <w:rFonts w:cs="Arial"/>
          <w:szCs w:val="24"/>
        </w:rPr>
        <w:t>Predsjednik Udruženja</w:t>
      </w:r>
    </w:p>
    <w:p w14:paraId="2CA60EA4" w14:textId="77777777" w:rsidR="00E13C32" w:rsidRDefault="007418A3" w:rsidP="006F253C">
      <w:pPr>
        <w:pStyle w:val="Tijeloteksta3"/>
        <w:ind w:left="4536"/>
        <w:jc w:val="center"/>
        <w:rPr>
          <w:rFonts w:cs="Arial"/>
          <w:szCs w:val="24"/>
        </w:rPr>
      </w:pPr>
      <w:r>
        <w:rPr>
          <w:rFonts w:cs="Arial"/>
          <w:szCs w:val="24"/>
        </w:rPr>
        <w:t>obrtnika Kaštela</w:t>
      </w:r>
    </w:p>
    <w:p w14:paraId="798C6631" w14:textId="77777777" w:rsidR="006F253C" w:rsidRDefault="006F253C" w:rsidP="006F253C">
      <w:pPr>
        <w:pStyle w:val="Tijeloteksta3"/>
        <w:ind w:left="4536"/>
        <w:jc w:val="center"/>
        <w:rPr>
          <w:rFonts w:cs="Arial"/>
          <w:szCs w:val="24"/>
        </w:rPr>
      </w:pPr>
    </w:p>
    <w:p w14:paraId="1A3963FC" w14:textId="77777777" w:rsidR="007418A3" w:rsidRDefault="007418A3" w:rsidP="006F253C">
      <w:pPr>
        <w:pStyle w:val="Tijeloteksta3"/>
        <w:ind w:left="4536"/>
        <w:jc w:val="center"/>
        <w:rPr>
          <w:rFonts w:cs="Arial"/>
          <w:szCs w:val="24"/>
        </w:rPr>
      </w:pPr>
    </w:p>
    <w:p w14:paraId="26BD6987" w14:textId="77777777" w:rsidR="00B43D08" w:rsidRDefault="00B43D08" w:rsidP="00B43D08">
      <w:pPr>
        <w:pStyle w:val="Tijeloteksta3"/>
        <w:ind w:left="4536"/>
        <w:jc w:val="center"/>
        <w:rPr>
          <w:rFonts w:cs="Arial"/>
          <w:szCs w:val="24"/>
        </w:rPr>
      </w:pPr>
      <w:r>
        <w:rPr>
          <w:rFonts w:cs="Arial"/>
          <w:szCs w:val="24"/>
        </w:rPr>
        <w:t>Ivan Gotovac</w:t>
      </w:r>
    </w:p>
    <w:p w14:paraId="4B86359C" w14:textId="77777777" w:rsidR="00B43D08" w:rsidRDefault="00B43D08" w:rsidP="00B43D08">
      <w:pPr>
        <w:pStyle w:val="Tijeloteksta3"/>
        <w:rPr>
          <w:rFonts w:cs="Arial"/>
          <w:szCs w:val="24"/>
        </w:rPr>
      </w:pPr>
    </w:p>
    <w:p w14:paraId="76C38C24" w14:textId="77777777" w:rsidR="00B43D08" w:rsidRDefault="00B43D08" w:rsidP="00B43D08">
      <w:pPr>
        <w:pStyle w:val="Tijeloteksta3"/>
        <w:rPr>
          <w:rFonts w:cs="Arial"/>
          <w:szCs w:val="24"/>
        </w:rPr>
      </w:pPr>
    </w:p>
    <w:p w14:paraId="46E4458D" w14:textId="77777777" w:rsidR="00B43D08" w:rsidRDefault="000F08ED" w:rsidP="00B43D08">
      <w:pPr>
        <w:pStyle w:val="Tijeloteksta3"/>
        <w:rPr>
          <w:rFonts w:cs="Arial"/>
          <w:szCs w:val="24"/>
        </w:rPr>
      </w:pPr>
      <w:r>
        <w:rPr>
          <w:rFonts w:cs="Arial"/>
          <w:szCs w:val="24"/>
        </w:rPr>
        <w:t>Broj:</w:t>
      </w:r>
      <w:r w:rsidR="00A96519">
        <w:rPr>
          <w:rFonts w:cs="Arial"/>
          <w:szCs w:val="24"/>
        </w:rPr>
        <w:t xml:space="preserve"> 269-0-2014-11-21</w:t>
      </w:r>
    </w:p>
    <w:p w14:paraId="3E4D1175" w14:textId="77777777" w:rsidR="000F08ED" w:rsidRDefault="000F08ED" w:rsidP="00B43D08">
      <w:pPr>
        <w:pStyle w:val="Tijeloteksta3"/>
        <w:rPr>
          <w:rFonts w:cs="Arial"/>
          <w:szCs w:val="24"/>
        </w:rPr>
      </w:pPr>
      <w:r>
        <w:rPr>
          <w:rFonts w:cs="Arial"/>
          <w:szCs w:val="24"/>
        </w:rPr>
        <w:t>Kaštel Sućur</w:t>
      </w:r>
      <w:r w:rsidR="00950CF4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c, </w:t>
      </w:r>
      <w:r w:rsidR="00C42398">
        <w:rPr>
          <w:rFonts w:cs="Arial"/>
          <w:szCs w:val="24"/>
        </w:rPr>
        <w:t>18. prosinca</w:t>
      </w:r>
      <w:r>
        <w:rPr>
          <w:rFonts w:cs="Arial"/>
          <w:szCs w:val="24"/>
        </w:rPr>
        <w:t xml:space="preserve"> 2014.</w:t>
      </w:r>
    </w:p>
    <w:sectPr w:rsidR="000F08ED" w:rsidSect="0006241C">
      <w:footerReference w:type="even" r:id="rId8"/>
      <w:footerReference w:type="default" r:id="rId9"/>
      <w:pgSz w:w="11907" w:h="16840" w:code="9"/>
      <w:pgMar w:top="851" w:right="851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F45A" w14:textId="77777777" w:rsidR="0055603E" w:rsidRDefault="0055603E">
      <w:r>
        <w:separator/>
      </w:r>
    </w:p>
  </w:endnote>
  <w:endnote w:type="continuationSeparator" w:id="0">
    <w:p w14:paraId="4CBDEE3B" w14:textId="77777777" w:rsidR="0055603E" w:rsidRDefault="00556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55B7" w14:textId="77777777" w:rsidR="00F765DD" w:rsidRDefault="00F765D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7790A66" w14:textId="77777777" w:rsidR="00F765DD" w:rsidRDefault="00F765DD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E4C75" w14:textId="77777777" w:rsidR="00F765DD" w:rsidRDefault="00F765D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42398">
      <w:rPr>
        <w:rStyle w:val="Brojstranice"/>
        <w:noProof/>
      </w:rPr>
      <w:t>21</w:t>
    </w:r>
    <w:r>
      <w:rPr>
        <w:rStyle w:val="Brojstranice"/>
      </w:rPr>
      <w:fldChar w:fldCharType="end"/>
    </w:r>
  </w:p>
  <w:p w14:paraId="59C821EF" w14:textId="77777777" w:rsidR="00F765DD" w:rsidRDefault="00F765DD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4BEDF" w14:textId="77777777" w:rsidR="0055603E" w:rsidRDefault="0055603E">
      <w:r>
        <w:separator/>
      </w:r>
    </w:p>
  </w:footnote>
  <w:footnote w:type="continuationSeparator" w:id="0">
    <w:p w14:paraId="73358024" w14:textId="77777777" w:rsidR="0055603E" w:rsidRDefault="00556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AB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827A8B"/>
    <w:multiLevelType w:val="singleLevel"/>
    <w:tmpl w:val="D2C8F308"/>
    <w:lvl w:ilvl="0">
      <w:start w:val="12"/>
      <w:numFmt w:val="bullet"/>
      <w:lvlText w:val="-"/>
      <w:lvlJc w:val="left"/>
      <w:pPr>
        <w:tabs>
          <w:tab w:val="num" w:pos="5550"/>
        </w:tabs>
        <w:ind w:left="555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1434E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A481802"/>
    <w:multiLevelType w:val="singleLevel"/>
    <w:tmpl w:val="8112E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9A5796"/>
    <w:multiLevelType w:val="hybridMultilevel"/>
    <w:tmpl w:val="0B5ADCCA"/>
    <w:lvl w:ilvl="0" w:tplc="A064CF18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A064CF18">
      <w:start w:val="1"/>
      <w:numFmt w:val="decimal"/>
      <w:lvlText w:val="(%2)"/>
      <w:lvlJc w:val="left"/>
      <w:pPr>
        <w:ind w:left="360" w:hanging="360"/>
      </w:pPr>
      <w:rPr>
        <w:rFonts w:hint="default"/>
        <w:color w:val="auto"/>
      </w:r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CB3F75"/>
    <w:multiLevelType w:val="singleLevel"/>
    <w:tmpl w:val="5406DB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BE75905"/>
    <w:multiLevelType w:val="hybridMultilevel"/>
    <w:tmpl w:val="8B108CDE"/>
    <w:lvl w:ilvl="0" w:tplc="A064CF1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E1CA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0F795851"/>
    <w:multiLevelType w:val="hybridMultilevel"/>
    <w:tmpl w:val="C7881E50"/>
    <w:lvl w:ilvl="0" w:tplc="A064CF18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7D7E4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3435E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6E56095"/>
    <w:multiLevelType w:val="singleLevel"/>
    <w:tmpl w:val="09BA8E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AC7599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FC544D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1327C28"/>
    <w:multiLevelType w:val="hybridMultilevel"/>
    <w:tmpl w:val="F77882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213B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F7F2F6E"/>
    <w:multiLevelType w:val="singleLevel"/>
    <w:tmpl w:val="8A6A67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14F2D3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8842926"/>
    <w:multiLevelType w:val="hybridMultilevel"/>
    <w:tmpl w:val="BF222F96"/>
    <w:lvl w:ilvl="0" w:tplc="7A9E974C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1F2075C"/>
    <w:multiLevelType w:val="singleLevel"/>
    <w:tmpl w:val="1F789D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548672FE"/>
    <w:multiLevelType w:val="hybridMultilevel"/>
    <w:tmpl w:val="A2A080BA"/>
    <w:lvl w:ilvl="0" w:tplc="A064CF18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6DEC52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1D68A6"/>
    <w:multiLevelType w:val="hybridMultilevel"/>
    <w:tmpl w:val="E31E7AF2"/>
    <w:lvl w:ilvl="0" w:tplc="6DEC52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C5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01B427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13E4844"/>
    <w:multiLevelType w:val="singleLevel"/>
    <w:tmpl w:val="39A6FC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62A92D8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2CE5129"/>
    <w:multiLevelType w:val="singleLevel"/>
    <w:tmpl w:val="D0EA51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5B644A4"/>
    <w:multiLevelType w:val="hybridMultilevel"/>
    <w:tmpl w:val="098A3228"/>
    <w:lvl w:ilvl="0" w:tplc="A064CF18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E4182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9FF294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A6561DA"/>
    <w:multiLevelType w:val="singleLevel"/>
    <w:tmpl w:val="7C540E02"/>
    <w:lvl w:ilvl="0">
      <w:start w:val="5"/>
      <w:numFmt w:val="bullet"/>
      <w:lvlText w:val="-"/>
      <w:lvlJc w:val="left"/>
      <w:pPr>
        <w:tabs>
          <w:tab w:val="num" w:pos="5685"/>
        </w:tabs>
        <w:ind w:left="5685" w:hanging="360"/>
      </w:pPr>
      <w:rPr>
        <w:rFonts w:ascii="Times New Roman" w:hAnsi="Times New Roman" w:hint="default"/>
      </w:rPr>
    </w:lvl>
  </w:abstractNum>
  <w:abstractNum w:abstractNumId="31" w15:restartNumberingAfterBreak="0">
    <w:nsid w:val="6AE77480"/>
    <w:multiLevelType w:val="hybridMultilevel"/>
    <w:tmpl w:val="07F223BA"/>
    <w:lvl w:ilvl="0" w:tplc="7166C9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B59794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CAE12FC"/>
    <w:multiLevelType w:val="singleLevel"/>
    <w:tmpl w:val="191466B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D4002CB"/>
    <w:multiLevelType w:val="hybridMultilevel"/>
    <w:tmpl w:val="C57A59EE"/>
    <w:lvl w:ilvl="0" w:tplc="5610F4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EC8414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4B16AD4"/>
    <w:multiLevelType w:val="hybridMultilevel"/>
    <w:tmpl w:val="50D2E4AE"/>
    <w:lvl w:ilvl="0" w:tplc="5610F4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5610F45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B5086DB0">
      <w:numFmt w:val="bullet"/>
      <w:lvlText w:val="–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E903B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45172088">
    <w:abstractNumId w:val="1"/>
  </w:num>
  <w:num w:numId="2" w16cid:durableId="1062556860">
    <w:abstractNumId w:val="37"/>
  </w:num>
  <w:num w:numId="3" w16cid:durableId="233056466">
    <w:abstractNumId w:val="13"/>
  </w:num>
  <w:num w:numId="4" w16cid:durableId="678315365">
    <w:abstractNumId w:val="25"/>
  </w:num>
  <w:num w:numId="5" w16cid:durableId="863664950">
    <w:abstractNumId w:val="12"/>
  </w:num>
  <w:num w:numId="6" w16cid:durableId="2009284423">
    <w:abstractNumId w:val="30"/>
  </w:num>
  <w:num w:numId="7" w16cid:durableId="1220239274">
    <w:abstractNumId w:val="22"/>
  </w:num>
  <w:num w:numId="8" w16cid:durableId="329675441">
    <w:abstractNumId w:val="0"/>
  </w:num>
  <w:num w:numId="9" w16cid:durableId="446975283">
    <w:abstractNumId w:val="17"/>
  </w:num>
  <w:num w:numId="10" w16cid:durableId="1877304613">
    <w:abstractNumId w:val="33"/>
  </w:num>
  <w:num w:numId="11" w16cid:durableId="1429616955">
    <w:abstractNumId w:val="11"/>
  </w:num>
  <w:num w:numId="12" w16cid:durableId="1820922423">
    <w:abstractNumId w:val="26"/>
  </w:num>
  <w:num w:numId="13" w16cid:durableId="1497843991">
    <w:abstractNumId w:val="2"/>
  </w:num>
  <w:num w:numId="14" w16cid:durableId="18436323">
    <w:abstractNumId w:val="3"/>
  </w:num>
  <w:num w:numId="15" w16cid:durableId="1377704136">
    <w:abstractNumId w:val="5"/>
  </w:num>
  <w:num w:numId="16" w16cid:durableId="1587226763">
    <w:abstractNumId w:val="23"/>
  </w:num>
  <w:num w:numId="17" w16cid:durableId="264534176">
    <w:abstractNumId w:val="16"/>
  </w:num>
  <w:num w:numId="18" w16cid:durableId="1511405008">
    <w:abstractNumId w:val="19"/>
  </w:num>
  <w:num w:numId="19" w16cid:durableId="822503838">
    <w:abstractNumId w:val="28"/>
  </w:num>
  <w:num w:numId="20" w16cid:durableId="457338120">
    <w:abstractNumId w:val="32"/>
  </w:num>
  <w:num w:numId="21" w16cid:durableId="1750737632">
    <w:abstractNumId w:val="24"/>
  </w:num>
  <w:num w:numId="22" w16cid:durableId="376856586">
    <w:abstractNumId w:val="7"/>
  </w:num>
  <w:num w:numId="23" w16cid:durableId="410469789">
    <w:abstractNumId w:val="9"/>
  </w:num>
  <w:num w:numId="24" w16cid:durableId="646786191">
    <w:abstractNumId w:val="35"/>
  </w:num>
  <w:num w:numId="25" w16cid:durableId="1844972783">
    <w:abstractNumId w:val="15"/>
  </w:num>
  <w:num w:numId="26" w16cid:durableId="1755514335">
    <w:abstractNumId w:val="29"/>
  </w:num>
  <w:num w:numId="27" w16cid:durableId="692879217">
    <w:abstractNumId w:val="10"/>
  </w:num>
  <w:num w:numId="28" w16cid:durableId="1432361227">
    <w:abstractNumId w:val="34"/>
  </w:num>
  <w:num w:numId="29" w16cid:durableId="1907757671">
    <w:abstractNumId w:val="4"/>
  </w:num>
  <w:num w:numId="30" w16cid:durableId="1574579402">
    <w:abstractNumId w:val="18"/>
  </w:num>
  <w:num w:numId="31" w16cid:durableId="1241452694">
    <w:abstractNumId w:val="14"/>
  </w:num>
  <w:num w:numId="32" w16cid:durableId="385374689">
    <w:abstractNumId w:val="36"/>
  </w:num>
  <w:num w:numId="33" w16cid:durableId="913003765">
    <w:abstractNumId w:val="8"/>
  </w:num>
  <w:num w:numId="34" w16cid:durableId="559369912">
    <w:abstractNumId w:val="20"/>
  </w:num>
  <w:num w:numId="35" w16cid:durableId="288634124">
    <w:abstractNumId w:val="6"/>
  </w:num>
  <w:num w:numId="36" w16cid:durableId="850215619">
    <w:abstractNumId w:val="27"/>
  </w:num>
  <w:num w:numId="37" w16cid:durableId="532033139">
    <w:abstractNumId w:val="21"/>
  </w:num>
  <w:num w:numId="38" w16cid:durableId="202331781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C6"/>
    <w:rsid w:val="00020AB2"/>
    <w:rsid w:val="0002399E"/>
    <w:rsid w:val="00034CB3"/>
    <w:rsid w:val="00036B91"/>
    <w:rsid w:val="000412BD"/>
    <w:rsid w:val="00043414"/>
    <w:rsid w:val="000452C0"/>
    <w:rsid w:val="00053FAD"/>
    <w:rsid w:val="00056CCE"/>
    <w:rsid w:val="00061707"/>
    <w:rsid w:val="0006241C"/>
    <w:rsid w:val="0006572F"/>
    <w:rsid w:val="000864EC"/>
    <w:rsid w:val="00086CD5"/>
    <w:rsid w:val="000B399B"/>
    <w:rsid w:val="000D3D27"/>
    <w:rsid w:val="000F08ED"/>
    <w:rsid w:val="000F5558"/>
    <w:rsid w:val="000F575F"/>
    <w:rsid w:val="000F7EDB"/>
    <w:rsid w:val="001001F9"/>
    <w:rsid w:val="00116420"/>
    <w:rsid w:val="0011680C"/>
    <w:rsid w:val="001213CA"/>
    <w:rsid w:val="0014264E"/>
    <w:rsid w:val="001449F7"/>
    <w:rsid w:val="001471B9"/>
    <w:rsid w:val="001472A3"/>
    <w:rsid w:val="001539B7"/>
    <w:rsid w:val="00155A31"/>
    <w:rsid w:val="00176F82"/>
    <w:rsid w:val="001A326B"/>
    <w:rsid w:val="001B33DB"/>
    <w:rsid w:val="001C18E1"/>
    <w:rsid w:val="001C2846"/>
    <w:rsid w:val="001C51D5"/>
    <w:rsid w:val="001C53CC"/>
    <w:rsid w:val="001E0BFC"/>
    <w:rsid w:val="002000AB"/>
    <w:rsid w:val="00213A09"/>
    <w:rsid w:val="00230758"/>
    <w:rsid w:val="00237E41"/>
    <w:rsid w:val="00240DAE"/>
    <w:rsid w:val="00244CAA"/>
    <w:rsid w:val="00254A39"/>
    <w:rsid w:val="00255B39"/>
    <w:rsid w:val="0026031C"/>
    <w:rsid w:val="00277291"/>
    <w:rsid w:val="002801CF"/>
    <w:rsid w:val="0028462C"/>
    <w:rsid w:val="002B28B4"/>
    <w:rsid w:val="002B62F4"/>
    <w:rsid w:val="002C04F1"/>
    <w:rsid w:val="002C2809"/>
    <w:rsid w:val="002C49CF"/>
    <w:rsid w:val="002F0EDC"/>
    <w:rsid w:val="00304B54"/>
    <w:rsid w:val="003153A5"/>
    <w:rsid w:val="00323E28"/>
    <w:rsid w:val="00373145"/>
    <w:rsid w:val="003815A9"/>
    <w:rsid w:val="003926E3"/>
    <w:rsid w:val="003A1E9C"/>
    <w:rsid w:val="003B310A"/>
    <w:rsid w:val="003B32C4"/>
    <w:rsid w:val="003D084B"/>
    <w:rsid w:val="003D275D"/>
    <w:rsid w:val="003D629A"/>
    <w:rsid w:val="00403259"/>
    <w:rsid w:val="00413809"/>
    <w:rsid w:val="00420DC6"/>
    <w:rsid w:val="00435876"/>
    <w:rsid w:val="0047682A"/>
    <w:rsid w:val="00485014"/>
    <w:rsid w:val="004B492A"/>
    <w:rsid w:val="004B500A"/>
    <w:rsid w:val="004B5D98"/>
    <w:rsid w:val="004E02B5"/>
    <w:rsid w:val="004E73ED"/>
    <w:rsid w:val="004F2551"/>
    <w:rsid w:val="004F7AB9"/>
    <w:rsid w:val="005040F6"/>
    <w:rsid w:val="00516876"/>
    <w:rsid w:val="005275AB"/>
    <w:rsid w:val="00535836"/>
    <w:rsid w:val="00544AAA"/>
    <w:rsid w:val="0055603E"/>
    <w:rsid w:val="00565F2D"/>
    <w:rsid w:val="005718DC"/>
    <w:rsid w:val="005731D4"/>
    <w:rsid w:val="00573E75"/>
    <w:rsid w:val="005879D0"/>
    <w:rsid w:val="0059035C"/>
    <w:rsid w:val="005A641F"/>
    <w:rsid w:val="005C35D6"/>
    <w:rsid w:val="005E1466"/>
    <w:rsid w:val="005E610B"/>
    <w:rsid w:val="00600DB9"/>
    <w:rsid w:val="00601FEC"/>
    <w:rsid w:val="00605504"/>
    <w:rsid w:val="0061237E"/>
    <w:rsid w:val="00633F09"/>
    <w:rsid w:val="006403CE"/>
    <w:rsid w:val="006757A9"/>
    <w:rsid w:val="00676A40"/>
    <w:rsid w:val="006901DB"/>
    <w:rsid w:val="006B622D"/>
    <w:rsid w:val="006C0AAD"/>
    <w:rsid w:val="006D05F0"/>
    <w:rsid w:val="006F253C"/>
    <w:rsid w:val="00700575"/>
    <w:rsid w:val="0072566A"/>
    <w:rsid w:val="00726F4E"/>
    <w:rsid w:val="00731D82"/>
    <w:rsid w:val="007418A3"/>
    <w:rsid w:val="00754779"/>
    <w:rsid w:val="00760EE1"/>
    <w:rsid w:val="00766184"/>
    <w:rsid w:val="007707C6"/>
    <w:rsid w:val="00780233"/>
    <w:rsid w:val="007918B7"/>
    <w:rsid w:val="007B1D1F"/>
    <w:rsid w:val="007B586E"/>
    <w:rsid w:val="007B5AA0"/>
    <w:rsid w:val="007F2364"/>
    <w:rsid w:val="008045F0"/>
    <w:rsid w:val="00840097"/>
    <w:rsid w:val="008538BF"/>
    <w:rsid w:val="0086240A"/>
    <w:rsid w:val="00863DC8"/>
    <w:rsid w:val="008644DF"/>
    <w:rsid w:val="00882435"/>
    <w:rsid w:val="008876B4"/>
    <w:rsid w:val="00895B42"/>
    <w:rsid w:val="008A0D34"/>
    <w:rsid w:val="008B0FF0"/>
    <w:rsid w:val="008B2454"/>
    <w:rsid w:val="008B6D22"/>
    <w:rsid w:val="008D782C"/>
    <w:rsid w:val="00931BF4"/>
    <w:rsid w:val="00950CF4"/>
    <w:rsid w:val="00960A02"/>
    <w:rsid w:val="00963D18"/>
    <w:rsid w:val="00964B2F"/>
    <w:rsid w:val="0097744B"/>
    <w:rsid w:val="00983524"/>
    <w:rsid w:val="009A696D"/>
    <w:rsid w:val="009A69A2"/>
    <w:rsid w:val="009B0412"/>
    <w:rsid w:val="009F412C"/>
    <w:rsid w:val="00A11D00"/>
    <w:rsid w:val="00A12812"/>
    <w:rsid w:val="00A1782C"/>
    <w:rsid w:val="00A3161A"/>
    <w:rsid w:val="00A35441"/>
    <w:rsid w:val="00A3597A"/>
    <w:rsid w:val="00A4040A"/>
    <w:rsid w:val="00A4603D"/>
    <w:rsid w:val="00A50B64"/>
    <w:rsid w:val="00A5760B"/>
    <w:rsid w:val="00A76E35"/>
    <w:rsid w:val="00A96519"/>
    <w:rsid w:val="00AC2AAD"/>
    <w:rsid w:val="00AD26C1"/>
    <w:rsid w:val="00AE5E21"/>
    <w:rsid w:val="00AF31EF"/>
    <w:rsid w:val="00AF7F9B"/>
    <w:rsid w:val="00B04156"/>
    <w:rsid w:val="00B24E04"/>
    <w:rsid w:val="00B26672"/>
    <w:rsid w:val="00B37A87"/>
    <w:rsid w:val="00B43D08"/>
    <w:rsid w:val="00B67B9F"/>
    <w:rsid w:val="00B67FB1"/>
    <w:rsid w:val="00B74056"/>
    <w:rsid w:val="00B773D1"/>
    <w:rsid w:val="00BA0114"/>
    <w:rsid w:val="00BC1958"/>
    <w:rsid w:val="00BD0F40"/>
    <w:rsid w:val="00BE11BB"/>
    <w:rsid w:val="00BE3916"/>
    <w:rsid w:val="00BE4A72"/>
    <w:rsid w:val="00C123C6"/>
    <w:rsid w:val="00C359A1"/>
    <w:rsid w:val="00C41930"/>
    <w:rsid w:val="00C42398"/>
    <w:rsid w:val="00C47D23"/>
    <w:rsid w:val="00C51BF5"/>
    <w:rsid w:val="00C70365"/>
    <w:rsid w:val="00C72DA5"/>
    <w:rsid w:val="00C744FB"/>
    <w:rsid w:val="00C84EDC"/>
    <w:rsid w:val="00C90A76"/>
    <w:rsid w:val="00C91904"/>
    <w:rsid w:val="00C92E57"/>
    <w:rsid w:val="00C9772F"/>
    <w:rsid w:val="00CA635F"/>
    <w:rsid w:val="00CB0EF8"/>
    <w:rsid w:val="00CD1CA6"/>
    <w:rsid w:val="00CD4C8B"/>
    <w:rsid w:val="00CF07DD"/>
    <w:rsid w:val="00CF2293"/>
    <w:rsid w:val="00D02B24"/>
    <w:rsid w:val="00D11419"/>
    <w:rsid w:val="00D211BC"/>
    <w:rsid w:val="00D251BC"/>
    <w:rsid w:val="00D25F0E"/>
    <w:rsid w:val="00D263C2"/>
    <w:rsid w:val="00D30CC8"/>
    <w:rsid w:val="00D3430F"/>
    <w:rsid w:val="00D52071"/>
    <w:rsid w:val="00D66811"/>
    <w:rsid w:val="00D72E39"/>
    <w:rsid w:val="00D7734D"/>
    <w:rsid w:val="00D82BE9"/>
    <w:rsid w:val="00DB280C"/>
    <w:rsid w:val="00DB2EC2"/>
    <w:rsid w:val="00DB5824"/>
    <w:rsid w:val="00DB788D"/>
    <w:rsid w:val="00DC7238"/>
    <w:rsid w:val="00DD349A"/>
    <w:rsid w:val="00DF4F80"/>
    <w:rsid w:val="00E006F6"/>
    <w:rsid w:val="00E02AB0"/>
    <w:rsid w:val="00E13C32"/>
    <w:rsid w:val="00E37B9C"/>
    <w:rsid w:val="00E40EA4"/>
    <w:rsid w:val="00E470CC"/>
    <w:rsid w:val="00E555DD"/>
    <w:rsid w:val="00E75263"/>
    <w:rsid w:val="00E766ED"/>
    <w:rsid w:val="00E77A76"/>
    <w:rsid w:val="00E77F2A"/>
    <w:rsid w:val="00E8645F"/>
    <w:rsid w:val="00E966B6"/>
    <w:rsid w:val="00EA172D"/>
    <w:rsid w:val="00EB1744"/>
    <w:rsid w:val="00EB4C3F"/>
    <w:rsid w:val="00EC0585"/>
    <w:rsid w:val="00EC2974"/>
    <w:rsid w:val="00EC33E3"/>
    <w:rsid w:val="00ED1596"/>
    <w:rsid w:val="00ED20EC"/>
    <w:rsid w:val="00ED3850"/>
    <w:rsid w:val="00EF5A4E"/>
    <w:rsid w:val="00F252A0"/>
    <w:rsid w:val="00F25C39"/>
    <w:rsid w:val="00F36DE2"/>
    <w:rsid w:val="00F4162E"/>
    <w:rsid w:val="00F41719"/>
    <w:rsid w:val="00F765DD"/>
    <w:rsid w:val="00F867ED"/>
    <w:rsid w:val="00F93FF3"/>
    <w:rsid w:val="00FB0FB2"/>
    <w:rsid w:val="00FB1405"/>
    <w:rsid w:val="00FB34E7"/>
    <w:rsid w:val="00FD4A5B"/>
    <w:rsid w:val="00FD5AE7"/>
    <w:rsid w:val="00FD7829"/>
    <w:rsid w:val="00FF560E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A00E80"/>
  <w15:docId w15:val="{FE4C25AE-92FA-4256-8764-5747B354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41C"/>
    <w:rPr>
      <w:lang w:val="en-US"/>
    </w:rPr>
  </w:style>
  <w:style w:type="paragraph" w:styleId="Naslov1">
    <w:name w:val="heading 1"/>
    <w:basedOn w:val="Normal"/>
    <w:next w:val="Normal"/>
    <w:qFormat/>
    <w:rsid w:val="0006241C"/>
    <w:pPr>
      <w:keepNext/>
      <w:outlineLvl w:val="0"/>
    </w:pPr>
    <w:rPr>
      <w:rFonts w:ascii="Arial" w:hAnsi="Arial"/>
      <w:sz w:val="24"/>
      <w:lang w:val="hr-HR"/>
    </w:rPr>
  </w:style>
  <w:style w:type="paragraph" w:styleId="Naslov2">
    <w:name w:val="heading 2"/>
    <w:basedOn w:val="Normal"/>
    <w:next w:val="Normal"/>
    <w:qFormat/>
    <w:rsid w:val="0006241C"/>
    <w:pPr>
      <w:keepNext/>
      <w:ind w:right="-483"/>
      <w:jc w:val="both"/>
      <w:outlineLvl w:val="1"/>
    </w:pPr>
    <w:rPr>
      <w:rFonts w:ascii="Arial" w:hAnsi="Arial"/>
      <w:b/>
      <w:sz w:val="24"/>
    </w:rPr>
  </w:style>
  <w:style w:type="paragraph" w:styleId="Naslov3">
    <w:name w:val="heading 3"/>
    <w:basedOn w:val="Normal"/>
    <w:next w:val="Normal"/>
    <w:qFormat/>
    <w:rsid w:val="0006241C"/>
    <w:pPr>
      <w:keepNext/>
      <w:ind w:right="-199"/>
      <w:jc w:val="both"/>
      <w:outlineLvl w:val="2"/>
    </w:pPr>
    <w:rPr>
      <w:rFonts w:ascii="Arial" w:hAnsi="Arial"/>
      <w:sz w:val="28"/>
      <w:lang w:val="hr-HR"/>
    </w:rPr>
  </w:style>
  <w:style w:type="paragraph" w:styleId="Naslov4">
    <w:name w:val="heading 4"/>
    <w:basedOn w:val="Normal"/>
    <w:next w:val="Normal"/>
    <w:qFormat/>
    <w:rsid w:val="0006241C"/>
    <w:pPr>
      <w:keepNext/>
      <w:ind w:right="-199"/>
      <w:jc w:val="both"/>
      <w:outlineLvl w:val="3"/>
    </w:pPr>
    <w:rPr>
      <w:rFonts w:ascii="Arial" w:hAnsi="Arial"/>
      <w:b/>
      <w:sz w:val="28"/>
      <w:lang w:val="hr-HR"/>
    </w:rPr>
  </w:style>
  <w:style w:type="paragraph" w:styleId="Naslov5">
    <w:name w:val="heading 5"/>
    <w:basedOn w:val="Normal"/>
    <w:next w:val="Normal"/>
    <w:qFormat/>
    <w:rsid w:val="0006241C"/>
    <w:pPr>
      <w:keepNext/>
      <w:ind w:right="-199"/>
      <w:jc w:val="center"/>
      <w:outlineLvl w:val="4"/>
    </w:pPr>
    <w:rPr>
      <w:rFonts w:ascii="Arial" w:hAnsi="Arial"/>
      <w:b/>
      <w:sz w:val="24"/>
      <w:lang w:val="hr-HR"/>
    </w:rPr>
  </w:style>
  <w:style w:type="paragraph" w:styleId="Naslov6">
    <w:name w:val="heading 6"/>
    <w:basedOn w:val="Normal"/>
    <w:next w:val="Normal"/>
    <w:qFormat/>
    <w:rsid w:val="0006241C"/>
    <w:pPr>
      <w:keepNext/>
      <w:jc w:val="center"/>
      <w:outlineLvl w:val="5"/>
    </w:pPr>
    <w:rPr>
      <w:rFonts w:ascii="Arial" w:hAnsi="Arial"/>
      <w:sz w:val="24"/>
      <w:lang w:val="hr-HR"/>
    </w:rPr>
  </w:style>
  <w:style w:type="paragraph" w:styleId="Naslov7">
    <w:name w:val="heading 7"/>
    <w:basedOn w:val="Normal"/>
    <w:next w:val="Normal"/>
    <w:qFormat/>
    <w:rsid w:val="0006241C"/>
    <w:pPr>
      <w:keepNext/>
      <w:jc w:val="center"/>
      <w:outlineLvl w:val="6"/>
    </w:pPr>
    <w:rPr>
      <w:rFonts w:ascii="Arial" w:hAnsi="Arial"/>
      <w:b/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06241C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rsid w:val="0006241C"/>
    <w:pPr>
      <w:tabs>
        <w:tab w:val="center" w:pos="4153"/>
        <w:tab w:val="right" w:pos="8306"/>
      </w:tabs>
    </w:pPr>
  </w:style>
  <w:style w:type="paragraph" w:styleId="Tijeloteksta">
    <w:name w:val="Body Text"/>
    <w:basedOn w:val="Normal"/>
    <w:rsid w:val="0006241C"/>
    <w:pPr>
      <w:ind w:right="-483"/>
    </w:pPr>
    <w:rPr>
      <w:rFonts w:ascii="Arial" w:hAnsi="Arial"/>
      <w:b/>
      <w:sz w:val="22"/>
    </w:rPr>
  </w:style>
  <w:style w:type="paragraph" w:styleId="Tijeloteksta2">
    <w:name w:val="Body Text 2"/>
    <w:basedOn w:val="Normal"/>
    <w:rsid w:val="0006241C"/>
    <w:pPr>
      <w:ind w:right="-483"/>
    </w:pPr>
    <w:rPr>
      <w:rFonts w:ascii="Arial" w:hAnsi="Arial"/>
      <w:sz w:val="22"/>
    </w:rPr>
  </w:style>
  <w:style w:type="paragraph" w:styleId="Tijeloteksta3">
    <w:name w:val="Body Text 3"/>
    <w:basedOn w:val="Normal"/>
    <w:rsid w:val="0006241C"/>
    <w:pPr>
      <w:jc w:val="both"/>
    </w:pPr>
    <w:rPr>
      <w:rFonts w:ascii="Arial" w:hAnsi="Arial"/>
      <w:sz w:val="24"/>
      <w:lang w:val="hr-HR"/>
    </w:rPr>
  </w:style>
  <w:style w:type="character" w:styleId="Brojstranice">
    <w:name w:val="page number"/>
    <w:basedOn w:val="Zadanifontodlomka"/>
    <w:rsid w:val="0006241C"/>
  </w:style>
  <w:style w:type="paragraph" w:styleId="Odlomakpopisa">
    <w:name w:val="List Paragraph"/>
    <w:basedOn w:val="Normal"/>
    <w:uiPriority w:val="99"/>
    <w:qFormat/>
    <w:rsid w:val="00ED1596"/>
    <w:pPr>
      <w:ind w:left="720"/>
    </w:pPr>
    <w:rPr>
      <w:sz w:val="24"/>
      <w:szCs w:val="24"/>
      <w:lang w:val="hr-HR" w:eastAsia="en-US"/>
    </w:rPr>
  </w:style>
  <w:style w:type="paragraph" w:styleId="Tijeloteksta-uvlaka2">
    <w:name w:val="Body Text Indent 2"/>
    <w:basedOn w:val="Normal"/>
    <w:link w:val="Tijeloteksta-uvlaka2Char"/>
    <w:uiPriority w:val="99"/>
    <w:unhideWhenUsed/>
    <w:rsid w:val="00CF2293"/>
    <w:pPr>
      <w:spacing w:after="120" w:line="480" w:lineRule="auto"/>
      <w:ind w:left="283"/>
    </w:pPr>
  </w:style>
  <w:style w:type="character" w:customStyle="1" w:styleId="Tijeloteksta-uvlaka2Char">
    <w:name w:val="Tijelo teksta - uvlaka 2 Char"/>
    <w:link w:val="Tijeloteksta-uvlaka2"/>
    <w:uiPriority w:val="99"/>
    <w:rsid w:val="00CF2293"/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6F82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76F8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UO-statut_RG-predlozak_odobreno_Odbor-Statut_2014-05-15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B1CBE-8D20-4761-8B4E-AF92DDAB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UO-statut_RG-predlozak_odobreno_Odbor-Statut_2014-05-15</Template>
  <TotalTime>1</TotalTime>
  <Pages>21</Pages>
  <Words>7095</Words>
  <Characters>40444</Characters>
  <Application>Microsoft Office Word</Application>
  <DocSecurity>0</DocSecurity>
  <Lines>337</Lines>
  <Paragraphs>94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HOK</Company>
  <LinksUpToDate>false</LinksUpToDate>
  <CharactersWithSpaces>47445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Udruženje obrtnika Kaštela</cp:lastModifiedBy>
  <cp:revision>2</cp:revision>
  <cp:lastPrinted>2014-11-26T09:31:00Z</cp:lastPrinted>
  <dcterms:created xsi:type="dcterms:W3CDTF">2026-09-09T07:31:00Z</dcterms:created>
  <dcterms:modified xsi:type="dcterms:W3CDTF">2026-09-09T07:31:00Z</dcterms:modified>
</cp:coreProperties>
</file>